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565" w:rsidRDefault="00076565" w:rsidP="00076565">
      <w:pPr>
        <w:autoSpaceDE w:val="0"/>
        <w:autoSpaceDN w:val="0"/>
        <w:adjustRightInd w:val="0"/>
        <w:rPr>
          <w:rFonts w:asciiTheme="majorHAnsi" w:hAnsiTheme="majorHAnsi"/>
          <w:color w:val="00508C"/>
          <w:spacing w:val="20"/>
          <w:sz w:val="28"/>
          <w:szCs w:val="28"/>
        </w:rPr>
      </w:pPr>
    </w:p>
    <w:p w:rsidR="00E62DFC" w:rsidRDefault="00FE788F" w:rsidP="00076565">
      <w:pPr>
        <w:autoSpaceDE w:val="0"/>
        <w:autoSpaceDN w:val="0"/>
        <w:adjustRightInd w:val="0"/>
        <w:rPr>
          <w:rFonts w:asciiTheme="majorHAnsi" w:hAnsiTheme="majorHAnsi"/>
          <w:color w:val="00508C"/>
          <w:spacing w:val="20"/>
          <w:sz w:val="28"/>
          <w:szCs w:val="28"/>
        </w:rPr>
      </w:pPr>
      <w:r>
        <w:rPr>
          <w:rFonts w:asciiTheme="majorHAnsi" w:hAnsiTheme="majorHAnsi"/>
          <w:color w:val="00508C"/>
          <w:spacing w:val="20"/>
          <w:sz w:val="28"/>
          <w:szCs w:val="28"/>
        </w:rPr>
        <w:t>Auskunftsrecht</w:t>
      </w:r>
      <w:r w:rsidRPr="00076565">
        <w:rPr>
          <w:rFonts w:asciiTheme="majorHAnsi" w:hAnsiTheme="majorHAnsi"/>
          <w:color w:val="00508C"/>
          <w:spacing w:val="20"/>
          <w:sz w:val="28"/>
          <w:szCs w:val="28"/>
        </w:rPr>
        <w:t xml:space="preserve"> </w:t>
      </w:r>
      <w:r w:rsidR="00076565" w:rsidRPr="00076565">
        <w:rPr>
          <w:rFonts w:asciiTheme="majorHAnsi" w:hAnsiTheme="majorHAnsi"/>
          <w:color w:val="00508C"/>
          <w:spacing w:val="20"/>
          <w:sz w:val="28"/>
          <w:szCs w:val="28"/>
        </w:rPr>
        <w:t xml:space="preserve">gem. </w:t>
      </w:r>
      <w:r w:rsidR="00BE2659">
        <w:rPr>
          <w:rFonts w:asciiTheme="majorHAnsi" w:hAnsiTheme="majorHAnsi"/>
          <w:color w:val="00508C"/>
          <w:spacing w:val="20"/>
          <w:sz w:val="28"/>
          <w:szCs w:val="28"/>
        </w:rPr>
        <w:t>Art.15 DSGVO</w:t>
      </w:r>
    </w:p>
    <w:p w:rsidR="00076565" w:rsidRPr="009E7529" w:rsidRDefault="00076565" w:rsidP="00076565">
      <w:pPr>
        <w:autoSpaceDE w:val="0"/>
        <w:autoSpaceDN w:val="0"/>
        <w:adjustRightInd w:val="0"/>
        <w:rPr>
          <w:rFonts w:asciiTheme="majorHAnsi" w:hAnsiTheme="majorHAnsi"/>
          <w:color w:val="00508C"/>
          <w:spacing w:val="20"/>
          <w:sz w:val="28"/>
          <w:szCs w:val="28"/>
        </w:rPr>
      </w:pPr>
    </w:p>
    <w:p w:rsidR="0012056E" w:rsidRPr="00D25A69" w:rsidRDefault="0012056E" w:rsidP="0012056E">
      <w:pPr>
        <w:rPr>
          <w:rFonts w:asciiTheme="majorHAnsi" w:hAnsiTheme="majorHAnsi"/>
          <w:color w:val="212121"/>
        </w:rPr>
      </w:pPr>
      <w:r w:rsidRPr="00D25A69">
        <w:rPr>
          <w:rFonts w:asciiTheme="majorHAnsi" w:hAnsiTheme="majorHAnsi"/>
          <w:color w:val="212121"/>
        </w:rPr>
        <w:t>Als betroffene Person ha</w:t>
      </w:r>
      <w:r>
        <w:rPr>
          <w:rFonts w:asciiTheme="majorHAnsi" w:hAnsiTheme="majorHAnsi"/>
          <w:color w:val="212121"/>
        </w:rPr>
        <w:t xml:space="preserve">ben Sie das Recht auf Auskunft über alle </w:t>
      </w:r>
      <w:r w:rsidR="009D766C">
        <w:rPr>
          <w:rFonts w:asciiTheme="majorHAnsi" w:hAnsiTheme="majorHAnsi"/>
          <w:color w:val="212121"/>
        </w:rPr>
        <w:t>zu Ihrer</w:t>
      </w:r>
      <w:r>
        <w:rPr>
          <w:rFonts w:asciiTheme="majorHAnsi" w:hAnsiTheme="majorHAnsi"/>
          <w:color w:val="212121"/>
        </w:rPr>
        <w:t xml:space="preserve"> Person </w:t>
      </w:r>
      <w:r w:rsidR="009D766C">
        <w:rPr>
          <w:rFonts w:asciiTheme="majorHAnsi" w:hAnsiTheme="majorHAnsi"/>
          <w:color w:val="212121"/>
        </w:rPr>
        <w:t>verarbeiteten</w:t>
      </w:r>
      <w:r>
        <w:rPr>
          <w:rFonts w:asciiTheme="majorHAnsi" w:hAnsiTheme="majorHAnsi"/>
          <w:color w:val="212121"/>
        </w:rPr>
        <w:t xml:space="preserve"> Daten:</w:t>
      </w:r>
    </w:p>
    <w:p w:rsidR="0012056E" w:rsidRPr="00D25A69" w:rsidRDefault="0012056E" w:rsidP="0012056E">
      <w:pPr>
        <w:rPr>
          <w:rFonts w:asciiTheme="majorHAnsi" w:hAnsiTheme="majorHAnsi"/>
          <w:color w:val="212121"/>
        </w:rPr>
      </w:pPr>
    </w:p>
    <w:p w:rsidR="00076565" w:rsidRPr="00D25A69" w:rsidRDefault="00076565" w:rsidP="00076565">
      <w:pPr>
        <w:spacing w:line="260" w:lineRule="exact"/>
        <w:rPr>
          <w:rFonts w:asciiTheme="majorHAnsi" w:hAnsiTheme="majorHAnsi"/>
          <w:color w:val="212121"/>
        </w:rPr>
      </w:pPr>
      <w:r w:rsidRPr="00D25A69">
        <w:rPr>
          <w:rFonts w:asciiTheme="majorHAnsi" w:hAnsiTheme="majorHAnsi"/>
          <w:color w:val="212121"/>
        </w:rPr>
        <w:t>Angaben zu</w:t>
      </w:r>
      <w:r w:rsidR="00FE788F">
        <w:rPr>
          <w:rFonts w:asciiTheme="majorHAnsi" w:hAnsiTheme="majorHAnsi"/>
          <w:color w:val="212121"/>
        </w:rPr>
        <w:t xml:space="preserve"> Ihrer</w:t>
      </w:r>
      <w:r w:rsidR="00A37E9E">
        <w:rPr>
          <w:rFonts w:asciiTheme="majorHAnsi" w:hAnsiTheme="majorHAnsi"/>
          <w:color w:val="212121"/>
        </w:rPr>
        <w:t xml:space="preserve"> </w:t>
      </w:r>
      <w:r w:rsidRPr="00D25A69">
        <w:rPr>
          <w:rFonts w:asciiTheme="majorHAnsi" w:hAnsiTheme="majorHAnsi"/>
          <w:color w:val="212121"/>
        </w:rPr>
        <w:t xml:space="preserve">Person: </w:t>
      </w:r>
      <w:r w:rsidRPr="000B3434">
        <w:rPr>
          <w:rFonts w:asciiTheme="majorHAnsi" w:hAnsiTheme="majorHAnsi"/>
          <w:color w:val="212121"/>
          <w:sz w:val="16"/>
          <w:szCs w:val="16"/>
        </w:rPr>
        <w:t>(*Pflichtfelder)</w:t>
      </w:r>
    </w:p>
    <w:p w:rsidR="00076565" w:rsidRPr="00D25A69" w:rsidRDefault="00076565" w:rsidP="009D7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701"/>
        </w:tabs>
        <w:autoSpaceDE w:val="0"/>
        <w:autoSpaceDN w:val="0"/>
        <w:adjustRightInd w:val="0"/>
        <w:rPr>
          <w:rFonts w:asciiTheme="majorHAnsi" w:hAnsiTheme="majorHAnsi"/>
          <w:color w:val="212121"/>
        </w:rPr>
      </w:pPr>
      <w:r w:rsidRPr="00D25A69">
        <w:rPr>
          <w:rFonts w:asciiTheme="majorHAnsi" w:hAnsiTheme="majorHAnsi"/>
          <w:color w:val="212121"/>
        </w:rPr>
        <w:t>Titel*</w:t>
      </w:r>
      <w:r w:rsidR="00D25A69" w:rsidRPr="00D25A69">
        <w:rPr>
          <w:rFonts w:asciiTheme="majorHAnsi" w:hAnsiTheme="majorHAnsi"/>
          <w:color w:val="212121"/>
        </w:rPr>
        <w:tab/>
      </w:r>
      <w:sdt>
        <w:sdtPr>
          <w:rPr>
            <w:rFonts w:asciiTheme="majorHAnsi" w:hAnsiTheme="majorHAnsi"/>
            <w:color w:val="212121"/>
          </w:rPr>
          <w:id w:val="-872617608"/>
          <w:placeholder>
            <w:docPart w:val="B0BB1C3CFA8943BA9C9EE6B99F77D963"/>
          </w:placeholder>
          <w:showingPlcHdr/>
          <w:text/>
        </w:sdtPr>
        <w:sdtEndPr/>
        <w:sdtContent>
          <w:r w:rsidR="00DA7885" w:rsidRPr="00D25F14">
            <w:rPr>
              <w:rStyle w:val="Platzhaltertext"/>
            </w:rPr>
            <w:t>Klicken Sie hier, um Text einzugeben.</w:t>
          </w:r>
        </w:sdtContent>
      </w:sdt>
    </w:p>
    <w:p w:rsidR="00076565" w:rsidRPr="00D25A69" w:rsidRDefault="00076565" w:rsidP="009D7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701"/>
        </w:tabs>
        <w:autoSpaceDE w:val="0"/>
        <w:autoSpaceDN w:val="0"/>
        <w:adjustRightInd w:val="0"/>
        <w:rPr>
          <w:rFonts w:asciiTheme="majorHAnsi" w:hAnsiTheme="majorHAnsi"/>
          <w:color w:val="212121"/>
        </w:rPr>
      </w:pPr>
      <w:r w:rsidRPr="00D25A69">
        <w:rPr>
          <w:rFonts w:asciiTheme="majorHAnsi" w:hAnsiTheme="majorHAnsi"/>
          <w:color w:val="212121"/>
        </w:rPr>
        <w:t>Vorname*</w:t>
      </w:r>
      <w:r w:rsidR="00D25A69" w:rsidRPr="00D25A69">
        <w:rPr>
          <w:rFonts w:asciiTheme="majorHAnsi" w:hAnsiTheme="majorHAnsi"/>
          <w:color w:val="212121"/>
        </w:rPr>
        <w:tab/>
      </w:r>
      <w:sdt>
        <w:sdtPr>
          <w:rPr>
            <w:rFonts w:asciiTheme="majorHAnsi" w:hAnsiTheme="majorHAnsi"/>
            <w:color w:val="212121"/>
          </w:rPr>
          <w:id w:val="1474484717"/>
          <w:placeholder>
            <w:docPart w:val="C19A251D772F4D1386E78F4E9F39E9E4"/>
          </w:placeholder>
          <w:showingPlcHdr/>
          <w:text/>
        </w:sdtPr>
        <w:sdtEndPr/>
        <w:sdtContent>
          <w:r w:rsidR="00DA7885" w:rsidRPr="00D25F14">
            <w:rPr>
              <w:rStyle w:val="Platzhaltertext"/>
            </w:rPr>
            <w:t>Klicken Sie hier, um Text einzugeben.</w:t>
          </w:r>
        </w:sdtContent>
      </w:sdt>
    </w:p>
    <w:p w:rsidR="00076565" w:rsidRPr="00D25A69" w:rsidRDefault="00076565" w:rsidP="009D7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701"/>
        </w:tabs>
        <w:autoSpaceDE w:val="0"/>
        <w:autoSpaceDN w:val="0"/>
        <w:adjustRightInd w:val="0"/>
        <w:rPr>
          <w:rFonts w:asciiTheme="majorHAnsi" w:hAnsiTheme="majorHAnsi"/>
          <w:color w:val="212121"/>
        </w:rPr>
      </w:pPr>
      <w:r w:rsidRPr="00D25A69">
        <w:rPr>
          <w:rFonts w:asciiTheme="majorHAnsi" w:hAnsiTheme="majorHAnsi"/>
          <w:color w:val="212121"/>
        </w:rPr>
        <w:t>Nachname*</w:t>
      </w:r>
      <w:r w:rsidR="00D25A69" w:rsidRPr="00D25A69">
        <w:rPr>
          <w:rFonts w:asciiTheme="majorHAnsi" w:hAnsiTheme="majorHAnsi"/>
          <w:color w:val="212121"/>
        </w:rPr>
        <w:tab/>
      </w:r>
      <w:sdt>
        <w:sdtPr>
          <w:rPr>
            <w:rFonts w:asciiTheme="majorHAnsi" w:hAnsiTheme="majorHAnsi"/>
            <w:color w:val="212121"/>
          </w:rPr>
          <w:id w:val="-702474708"/>
          <w:placeholder>
            <w:docPart w:val="99705A190B2A4F24B25BE2E72D7E6AF2"/>
          </w:placeholder>
          <w:showingPlcHdr/>
          <w:text/>
        </w:sdtPr>
        <w:sdtEndPr/>
        <w:sdtContent>
          <w:r w:rsidR="00DA7885" w:rsidRPr="00D25F14">
            <w:rPr>
              <w:rStyle w:val="Platzhaltertext"/>
            </w:rPr>
            <w:t>Klicken Sie hier, um Text einzugeben.</w:t>
          </w:r>
        </w:sdtContent>
      </w:sdt>
    </w:p>
    <w:p w:rsidR="00076565" w:rsidRPr="00D25A69" w:rsidRDefault="00076565" w:rsidP="009D7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701"/>
        </w:tabs>
        <w:autoSpaceDE w:val="0"/>
        <w:autoSpaceDN w:val="0"/>
        <w:adjustRightInd w:val="0"/>
        <w:rPr>
          <w:rFonts w:asciiTheme="majorHAnsi" w:hAnsiTheme="majorHAnsi"/>
          <w:color w:val="212121"/>
        </w:rPr>
      </w:pPr>
      <w:r w:rsidRPr="00D25A69">
        <w:rPr>
          <w:rFonts w:asciiTheme="majorHAnsi" w:hAnsiTheme="majorHAnsi"/>
          <w:color w:val="212121"/>
        </w:rPr>
        <w:t>Straße*</w:t>
      </w:r>
      <w:r w:rsidR="00D25A69" w:rsidRPr="00D25A69">
        <w:rPr>
          <w:rFonts w:asciiTheme="majorHAnsi" w:hAnsiTheme="majorHAnsi"/>
          <w:color w:val="212121"/>
        </w:rPr>
        <w:tab/>
      </w:r>
      <w:sdt>
        <w:sdtPr>
          <w:rPr>
            <w:rFonts w:asciiTheme="majorHAnsi" w:hAnsiTheme="majorHAnsi"/>
            <w:color w:val="212121"/>
          </w:rPr>
          <w:id w:val="2071152177"/>
          <w:placeholder>
            <w:docPart w:val="33E2C6EAAAC145DCB72DF2B14B7BCE05"/>
          </w:placeholder>
          <w:showingPlcHdr/>
          <w:text/>
        </w:sdtPr>
        <w:sdtEndPr/>
        <w:sdtContent>
          <w:r w:rsidR="00DA7885" w:rsidRPr="00D25F14">
            <w:rPr>
              <w:rStyle w:val="Platzhaltertext"/>
            </w:rPr>
            <w:t>Klicken Sie hier, um Text einzugeben.</w:t>
          </w:r>
        </w:sdtContent>
      </w:sdt>
      <w:r w:rsidR="00DA7885">
        <w:rPr>
          <w:rFonts w:asciiTheme="majorHAnsi" w:hAnsiTheme="majorHAnsi"/>
          <w:color w:val="212121"/>
        </w:rPr>
        <w:tab/>
        <w:t xml:space="preserve">Nr. </w:t>
      </w:r>
      <w:sdt>
        <w:sdtPr>
          <w:rPr>
            <w:rFonts w:asciiTheme="majorHAnsi" w:hAnsiTheme="majorHAnsi"/>
            <w:color w:val="212121"/>
          </w:rPr>
          <w:id w:val="163065944"/>
          <w:placeholder>
            <w:docPart w:val="C4C84FFF9BA946DDBEA463DD08513CF4"/>
          </w:placeholder>
          <w:showingPlcHdr/>
          <w:text/>
        </w:sdtPr>
        <w:sdtEndPr/>
        <w:sdtContent>
          <w:r w:rsidR="00DA7885" w:rsidRPr="00DA7885">
            <w:rPr>
              <w:rStyle w:val="Platzhaltertext"/>
              <w:sz w:val="16"/>
              <w:szCs w:val="16"/>
            </w:rPr>
            <w:t>Klicken Sie hier, um Text einzugeben.</w:t>
          </w:r>
        </w:sdtContent>
      </w:sdt>
    </w:p>
    <w:p w:rsidR="00076565" w:rsidRPr="00D25A69" w:rsidRDefault="00076565" w:rsidP="009D7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701"/>
        </w:tabs>
        <w:rPr>
          <w:rFonts w:asciiTheme="majorHAnsi" w:hAnsiTheme="majorHAnsi"/>
          <w:color w:val="212121"/>
        </w:rPr>
      </w:pPr>
      <w:r w:rsidRPr="00D25A69">
        <w:rPr>
          <w:rFonts w:asciiTheme="majorHAnsi" w:hAnsiTheme="majorHAnsi"/>
          <w:color w:val="212121"/>
        </w:rPr>
        <w:t>Ort/ PLZ*</w:t>
      </w:r>
      <w:r w:rsidR="00D25A69" w:rsidRPr="00D25A69">
        <w:rPr>
          <w:rFonts w:asciiTheme="majorHAnsi" w:hAnsiTheme="majorHAnsi"/>
          <w:color w:val="212121"/>
        </w:rPr>
        <w:tab/>
      </w:r>
      <w:sdt>
        <w:sdtPr>
          <w:rPr>
            <w:rFonts w:asciiTheme="majorHAnsi" w:hAnsiTheme="majorHAnsi"/>
            <w:color w:val="212121"/>
          </w:rPr>
          <w:id w:val="-1979674836"/>
          <w:placeholder>
            <w:docPart w:val="AB36DA046A2848DDBF244FFC2A0B8BC3"/>
          </w:placeholder>
          <w:showingPlcHdr/>
          <w:text/>
        </w:sdtPr>
        <w:sdtEndPr/>
        <w:sdtContent>
          <w:r w:rsidR="00DA7885" w:rsidRPr="00D25F14">
            <w:rPr>
              <w:rStyle w:val="Platzhaltertext"/>
            </w:rPr>
            <w:t>Klicken Sie hier, um Text einzugeben.</w:t>
          </w:r>
        </w:sdtContent>
      </w:sdt>
    </w:p>
    <w:p w:rsidR="00076565" w:rsidRPr="00D25A69" w:rsidRDefault="00076565" w:rsidP="009D7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701"/>
        </w:tabs>
        <w:autoSpaceDE w:val="0"/>
        <w:autoSpaceDN w:val="0"/>
        <w:adjustRightInd w:val="0"/>
        <w:rPr>
          <w:rFonts w:asciiTheme="majorHAnsi" w:hAnsiTheme="majorHAnsi"/>
          <w:color w:val="212121"/>
        </w:rPr>
      </w:pPr>
      <w:r w:rsidRPr="00D25A69">
        <w:rPr>
          <w:rFonts w:asciiTheme="majorHAnsi" w:hAnsiTheme="majorHAnsi"/>
          <w:color w:val="212121"/>
        </w:rPr>
        <w:t>Land*</w:t>
      </w:r>
      <w:r w:rsidR="00D25A69" w:rsidRPr="00D25A69">
        <w:rPr>
          <w:rFonts w:asciiTheme="majorHAnsi" w:hAnsiTheme="majorHAnsi"/>
          <w:color w:val="212121"/>
        </w:rPr>
        <w:tab/>
      </w:r>
      <w:sdt>
        <w:sdtPr>
          <w:rPr>
            <w:rFonts w:asciiTheme="majorHAnsi" w:hAnsiTheme="majorHAnsi"/>
            <w:color w:val="212121"/>
          </w:rPr>
          <w:id w:val="-70044738"/>
          <w:placeholder>
            <w:docPart w:val="34EAE9DDA8FD46769EDFE8FF13F8B718"/>
          </w:placeholder>
          <w:showingPlcHdr/>
          <w:text/>
        </w:sdtPr>
        <w:sdtEndPr/>
        <w:sdtContent>
          <w:r w:rsidR="00DA7885" w:rsidRPr="00D25F14">
            <w:rPr>
              <w:rStyle w:val="Platzhaltertext"/>
            </w:rPr>
            <w:t>Klicken Sie hier, um Text einzugeben.</w:t>
          </w:r>
        </w:sdtContent>
      </w:sdt>
    </w:p>
    <w:p w:rsidR="00076565" w:rsidRPr="00D25A69" w:rsidRDefault="00DA7885" w:rsidP="009D7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701"/>
        </w:tabs>
        <w:autoSpaceDE w:val="0"/>
        <w:autoSpaceDN w:val="0"/>
        <w:adjustRightInd w:val="0"/>
        <w:rPr>
          <w:rFonts w:asciiTheme="majorHAnsi" w:hAnsiTheme="majorHAnsi"/>
          <w:color w:val="212121"/>
        </w:rPr>
      </w:pPr>
      <w:r>
        <w:rPr>
          <w:rFonts w:asciiTheme="majorHAnsi" w:hAnsiTheme="majorHAnsi"/>
          <w:color w:val="212121"/>
        </w:rPr>
        <w:t>Telefon</w:t>
      </w:r>
      <w:r w:rsidR="00D25A69" w:rsidRPr="00D25A69">
        <w:rPr>
          <w:rFonts w:asciiTheme="majorHAnsi" w:hAnsiTheme="majorHAnsi"/>
          <w:color w:val="212121"/>
        </w:rPr>
        <w:tab/>
      </w:r>
      <w:sdt>
        <w:sdtPr>
          <w:rPr>
            <w:rFonts w:asciiTheme="majorHAnsi" w:hAnsiTheme="majorHAnsi"/>
            <w:color w:val="212121"/>
          </w:rPr>
          <w:id w:val="1085116172"/>
          <w:placeholder>
            <w:docPart w:val="78F2EA1154DE46B7BCFA3B1CA5E58176"/>
          </w:placeholder>
          <w:showingPlcHdr/>
          <w:text/>
        </w:sdtPr>
        <w:sdtEndPr/>
        <w:sdtContent>
          <w:r w:rsidRPr="00D25F14">
            <w:rPr>
              <w:rStyle w:val="Platzhaltertext"/>
            </w:rPr>
            <w:t>Klicken Sie hier, um Text einzugeben.</w:t>
          </w:r>
        </w:sdtContent>
      </w:sdt>
    </w:p>
    <w:p w:rsidR="00076565" w:rsidRPr="00D25A69" w:rsidRDefault="00DA7885" w:rsidP="009D7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701"/>
        </w:tabs>
        <w:autoSpaceDE w:val="0"/>
        <w:autoSpaceDN w:val="0"/>
        <w:adjustRightInd w:val="0"/>
        <w:rPr>
          <w:rFonts w:asciiTheme="majorHAnsi" w:hAnsiTheme="majorHAnsi"/>
          <w:color w:val="212121"/>
        </w:rPr>
      </w:pPr>
      <w:r>
        <w:rPr>
          <w:rFonts w:asciiTheme="majorHAnsi" w:hAnsiTheme="majorHAnsi"/>
          <w:color w:val="212121"/>
        </w:rPr>
        <w:t>Mobile</w:t>
      </w:r>
      <w:r w:rsidR="00D25A69" w:rsidRPr="00D25A69">
        <w:rPr>
          <w:rFonts w:asciiTheme="majorHAnsi" w:hAnsiTheme="majorHAnsi"/>
          <w:color w:val="212121"/>
        </w:rPr>
        <w:tab/>
      </w:r>
      <w:sdt>
        <w:sdtPr>
          <w:rPr>
            <w:rFonts w:asciiTheme="majorHAnsi" w:hAnsiTheme="majorHAnsi"/>
            <w:color w:val="212121"/>
          </w:rPr>
          <w:id w:val="678080717"/>
          <w:placeholder>
            <w:docPart w:val="3CD0B6F598C447258FA67423333CAE73"/>
          </w:placeholder>
          <w:showingPlcHdr/>
          <w:text/>
        </w:sdtPr>
        <w:sdtEndPr/>
        <w:sdtContent>
          <w:r w:rsidRPr="00D25F14">
            <w:rPr>
              <w:rStyle w:val="Platzhaltertext"/>
            </w:rPr>
            <w:t>Klicken Sie hier, um Text einzugeben.</w:t>
          </w:r>
        </w:sdtContent>
      </w:sdt>
    </w:p>
    <w:p w:rsidR="00076565" w:rsidRPr="00D25A69" w:rsidRDefault="00076565" w:rsidP="009D7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701"/>
        </w:tabs>
        <w:rPr>
          <w:rFonts w:asciiTheme="majorHAnsi" w:hAnsiTheme="majorHAnsi"/>
          <w:color w:val="212121"/>
        </w:rPr>
      </w:pPr>
      <w:r w:rsidRPr="00D25A69">
        <w:rPr>
          <w:rFonts w:asciiTheme="majorHAnsi" w:hAnsiTheme="majorHAnsi"/>
          <w:color w:val="212121"/>
        </w:rPr>
        <w:t>E-Mail*</w:t>
      </w:r>
      <w:r w:rsidR="00D25A69" w:rsidRPr="00D25A69">
        <w:rPr>
          <w:rFonts w:asciiTheme="majorHAnsi" w:hAnsiTheme="majorHAnsi"/>
          <w:color w:val="212121"/>
        </w:rPr>
        <w:tab/>
      </w:r>
      <w:sdt>
        <w:sdtPr>
          <w:rPr>
            <w:rFonts w:asciiTheme="majorHAnsi" w:hAnsiTheme="majorHAnsi"/>
            <w:color w:val="212121"/>
          </w:rPr>
          <w:id w:val="156351819"/>
          <w:placeholder>
            <w:docPart w:val="D39787BEDFC24069B53B1D5D4876C3DD"/>
          </w:placeholder>
          <w:showingPlcHdr/>
          <w:text/>
        </w:sdtPr>
        <w:sdtEndPr/>
        <w:sdtContent>
          <w:r w:rsidR="00DA7885" w:rsidRPr="00D25F14">
            <w:rPr>
              <w:rStyle w:val="Platzhaltertext"/>
            </w:rPr>
            <w:t>Klicken Sie hier, um Text einzugeben.</w:t>
          </w:r>
        </w:sdtContent>
      </w:sdt>
    </w:p>
    <w:p w:rsidR="00076565" w:rsidRPr="00D25A69" w:rsidRDefault="00076565" w:rsidP="0012056E">
      <w:pPr>
        <w:autoSpaceDE w:val="0"/>
        <w:autoSpaceDN w:val="0"/>
        <w:adjustRightInd w:val="0"/>
        <w:rPr>
          <w:rFonts w:asciiTheme="majorHAnsi" w:hAnsiTheme="majorHAnsi"/>
          <w:color w:val="212121"/>
        </w:rPr>
      </w:pPr>
    </w:p>
    <w:p w:rsidR="00076565" w:rsidRPr="00D25A69" w:rsidRDefault="00E64159" w:rsidP="00076565">
      <w:pPr>
        <w:autoSpaceDE w:val="0"/>
        <w:autoSpaceDN w:val="0"/>
        <w:adjustRightInd w:val="0"/>
        <w:rPr>
          <w:rFonts w:asciiTheme="majorHAnsi" w:hAnsiTheme="majorHAnsi"/>
          <w:color w:val="212121"/>
        </w:rPr>
      </w:pPr>
      <w:r>
        <w:rPr>
          <w:rFonts w:asciiTheme="majorHAnsi" w:hAnsiTheme="majorHAnsi"/>
          <w:color w:val="212121"/>
        </w:rPr>
        <w:t>Sie sind mit der</w:t>
      </w:r>
      <w:r w:rsidR="00076565" w:rsidRPr="00D25A69">
        <w:rPr>
          <w:rFonts w:asciiTheme="majorHAnsi" w:hAnsiTheme="majorHAnsi"/>
          <w:color w:val="212121"/>
        </w:rPr>
        <w:t xml:space="preserve"> Klinikum Wels-Grieskirchen</w:t>
      </w:r>
      <w:r>
        <w:rPr>
          <w:rFonts w:asciiTheme="majorHAnsi" w:hAnsiTheme="majorHAnsi"/>
          <w:color w:val="212121"/>
        </w:rPr>
        <w:t xml:space="preserve"> GmbH</w:t>
      </w:r>
      <w:r w:rsidR="00076565" w:rsidRPr="00D25A69">
        <w:rPr>
          <w:rFonts w:asciiTheme="majorHAnsi" w:hAnsiTheme="majorHAnsi"/>
          <w:color w:val="212121"/>
        </w:rPr>
        <w:t xml:space="preserve"> folgendermaßen verbunden:</w:t>
      </w:r>
    </w:p>
    <w:p w:rsidR="00076565" w:rsidRPr="00D25A69" w:rsidRDefault="00A3402D" w:rsidP="00DA7885">
      <w:pPr>
        <w:autoSpaceDE w:val="0"/>
        <w:autoSpaceDN w:val="0"/>
        <w:adjustRightInd w:val="0"/>
        <w:ind w:left="284"/>
        <w:rPr>
          <w:rFonts w:asciiTheme="majorHAnsi" w:hAnsiTheme="majorHAnsi"/>
          <w:color w:val="212121"/>
        </w:rPr>
      </w:pPr>
      <w:sdt>
        <w:sdtPr>
          <w:rPr>
            <w:rFonts w:asciiTheme="majorHAnsi" w:hAnsiTheme="majorHAnsi"/>
            <w:color w:val="212121"/>
          </w:rPr>
          <w:id w:val="2014485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1EC3">
            <w:rPr>
              <w:rFonts w:ascii="MS Gothic" w:eastAsia="MS Gothic" w:hAnsi="MS Gothic" w:hint="eastAsia"/>
              <w:color w:val="212121"/>
            </w:rPr>
            <w:t>☐</w:t>
          </w:r>
        </w:sdtContent>
      </w:sdt>
      <w:proofErr w:type="spellStart"/>
      <w:r w:rsidR="00076565" w:rsidRPr="00D25A69">
        <w:rPr>
          <w:rFonts w:asciiTheme="majorHAnsi" w:hAnsiTheme="majorHAnsi"/>
          <w:color w:val="212121"/>
        </w:rPr>
        <w:t>PatientIn</w:t>
      </w:r>
      <w:proofErr w:type="spellEnd"/>
    </w:p>
    <w:p w:rsidR="00076565" w:rsidRPr="00D25A69" w:rsidRDefault="00A3402D" w:rsidP="00DA7885">
      <w:pPr>
        <w:autoSpaceDE w:val="0"/>
        <w:autoSpaceDN w:val="0"/>
        <w:adjustRightInd w:val="0"/>
        <w:ind w:left="284"/>
        <w:rPr>
          <w:rFonts w:asciiTheme="majorHAnsi" w:hAnsiTheme="majorHAnsi"/>
          <w:color w:val="212121"/>
        </w:rPr>
      </w:pPr>
      <w:sdt>
        <w:sdtPr>
          <w:rPr>
            <w:rFonts w:asciiTheme="majorHAnsi" w:hAnsiTheme="majorHAnsi"/>
            <w:color w:val="212121"/>
          </w:rPr>
          <w:id w:val="1250235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885">
            <w:rPr>
              <w:rFonts w:ascii="MS Gothic" w:eastAsia="MS Gothic" w:hAnsi="MS Gothic" w:hint="eastAsia"/>
              <w:color w:val="212121"/>
            </w:rPr>
            <w:t>☐</w:t>
          </w:r>
        </w:sdtContent>
      </w:sdt>
      <w:proofErr w:type="spellStart"/>
      <w:r w:rsidR="00076565" w:rsidRPr="00D25A69">
        <w:rPr>
          <w:rFonts w:asciiTheme="majorHAnsi" w:hAnsiTheme="majorHAnsi"/>
          <w:color w:val="212121"/>
        </w:rPr>
        <w:t>MitarbeiterIn</w:t>
      </w:r>
      <w:proofErr w:type="spellEnd"/>
    </w:p>
    <w:p w:rsidR="00076565" w:rsidRPr="00D25A69" w:rsidRDefault="00A3402D" w:rsidP="00DA7885">
      <w:pPr>
        <w:autoSpaceDE w:val="0"/>
        <w:autoSpaceDN w:val="0"/>
        <w:adjustRightInd w:val="0"/>
        <w:ind w:left="284"/>
        <w:rPr>
          <w:rFonts w:asciiTheme="majorHAnsi" w:hAnsiTheme="majorHAnsi"/>
          <w:color w:val="212121"/>
        </w:rPr>
      </w:pPr>
      <w:sdt>
        <w:sdtPr>
          <w:rPr>
            <w:rFonts w:asciiTheme="majorHAnsi" w:hAnsiTheme="majorHAnsi"/>
            <w:color w:val="212121"/>
          </w:rPr>
          <w:id w:val="-1899895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885">
            <w:rPr>
              <w:rFonts w:ascii="MS Gothic" w:eastAsia="MS Gothic" w:hAnsi="MS Gothic" w:hint="eastAsia"/>
              <w:color w:val="212121"/>
            </w:rPr>
            <w:t>☐</w:t>
          </w:r>
        </w:sdtContent>
      </w:sdt>
      <w:proofErr w:type="spellStart"/>
      <w:r w:rsidR="00076565" w:rsidRPr="00D25A69">
        <w:rPr>
          <w:rFonts w:asciiTheme="majorHAnsi" w:hAnsiTheme="majorHAnsi"/>
          <w:color w:val="212121"/>
        </w:rPr>
        <w:t>Zuweiser</w:t>
      </w:r>
      <w:proofErr w:type="spellEnd"/>
    </w:p>
    <w:p w:rsidR="00076565" w:rsidRPr="00D25A69" w:rsidRDefault="00A3402D" w:rsidP="00DA7885">
      <w:pPr>
        <w:autoSpaceDE w:val="0"/>
        <w:autoSpaceDN w:val="0"/>
        <w:adjustRightInd w:val="0"/>
        <w:ind w:left="284"/>
        <w:rPr>
          <w:rFonts w:asciiTheme="majorHAnsi" w:hAnsiTheme="majorHAnsi"/>
          <w:color w:val="212121"/>
        </w:rPr>
      </w:pPr>
      <w:sdt>
        <w:sdtPr>
          <w:rPr>
            <w:rFonts w:asciiTheme="majorHAnsi" w:hAnsiTheme="majorHAnsi"/>
            <w:color w:val="212121"/>
          </w:rPr>
          <w:id w:val="-42593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885">
            <w:rPr>
              <w:rFonts w:ascii="MS Gothic" w:eastAsia="MS Gothic" w:hAnsi="MS Gothic" w:hint="eastAsia"/>
              <w:color w:val="212121"/>
            </w:rPr>
            <w:t>☐</w:t>
          </w:r>
        </w:sdtContent>
      </w:sdt>
      <w:r w:rsidR="00076565" w:rsidRPr="00D25A69">
        <w:rPr>
          <w:rFonts w:asciiTheme="majorHAnsi" w:hAnsiTheme="majorHAnsi"/>
          <w:color w:val="212121"/>
        </w:rPr>
        <w:t>Lieferant</w:t>
      </w:r>
    </w:p>
    <w:p w:rsidR="00076565" w:rsidRPr="00D25A69" w:rsidRDefault="00A3402D" w:rsidP="00DA7885">
      <w:pPr>
        <w:ind w:left="284"/>
        <w:rPr>
          <w:rFonts w:asciiTheme="majorHAnsi" w:hAnsiTheme="majorHAnsi"/>
          <w:color w:val="212121"/>
        </w:rPr>
      </w:pPr>
      <w:sdt>
        <w:sdtPr>
          <w:rPr>
            <w:rFonts w:asciiTheme="majorHAnsi" w:hAnsiTheme="majorHAnsi"/>
            <w:color w:val="212121"/>
          </w:rPr>
          <w:id w:val="535398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885">
            <w:rPr>
              <w:rFonts w:ascii="MS Gothic" w:eastAsia="MS Gothic" w:hAnsi="MS Gothic" w:hint="eastAsia"/>
              <w:color w:val="212121"/>
            </w:rPr>
            <w:t>☐</w:t>
          </w:r>
        </w:sdtContent>
      </w:sdt>
      <w:r w:rsidR="00076565" w:rsidRPr="00D25A69">
        <w:rPr>
          <w:rFonts w:asciiTheme="majorHAnsi" w:hAnsiTheme="majorHAnsi"/>
          <w:color w:val="212121"/>
        </w:rPr>
        <w:t>Sonstiger Dritter</w:t>
      </w:r>
      <w:r w:rsidR="003D41B8">
        <w:rPr>
          <w:rFonts w:asciiTheme="majorHAnsi" w:hAnsiTheme="majorHAnsi"/>
          <w:color w:val="212121"/>
        </w:rPr>
        <w:t>:</w:t>
      </w:r>
      <w:r w:rsidR="003D41B8" w:rsidRPr="003D41B8">
        <w:rPr>
          <w:rFonts w:asciiTheme="majorHAnsi" w:hAnsiTheme="majorHAnsi"/>
          <w:color w:val="212121"/>
        </w:rPr>
        <w:t xml:space="preserve"> </w:t>
      </w:r>
      <w:sdt>
        <w:sdtPr>
          <w:rPr>
            <w:rFonts w:asciiTheme="majorHAnsi" w:hAnsiTheme="majorHAnsi"/>
            <w:color w:val="212121"/>
          </w:rPr>
          <w:id w:val="-473748200"/>
          <w:showingPlcHdr/>
          <w:text/>
        </w:sdtPr>
        <w:sdtEndPr/>
        <w:sdtContent>
          <w:r w:rsidR="003D41B8" w:rsidRPr="00D25F14">
            <w:rPr>
              <w:rStyle w:val="Platzhaltertext"/>
            </w:rPr>
            <w:t>Klicken Sie hier, um Text einzugeben.</w:t>
          </w:r>
        </w:sdtContent>
      </w:sdt>
    </w:p>
    <w:p w:rsidR="00076565" w:rsidRPr="00D25A69" w:rsidRDefault="00076565" w:rsidP="00DA7885">
      <w:pPr>
        <w:autoSpaceDE w:val="0"/>
        <w:autoSpaceDN w:val="0"/>
        <w:adjustRightInd w:val="0"/>
        <w:ind w:left="284"/>
        <w:rPr>
          <w:rFonts w:asciiTheme="majorHAnsi" w:hAnsiTheme="majorHAnsi"/>
          <w:color w:val="212121"/>
        </w:rPr>
      </w:pPr>
    </w:p>
    <w:p w:rsidR="00076565" w:rsidRDefault="00FE788F" w:rsidP="00076565">
      <w:pPr>
        <w:autoSpaceDE w:val="0"/>
        <w:autoSpaceDN w:val="0"/>
        <w:adjustRightInd w:val="0"/>
        <w:rPr>
          <w:rFonts w:asciiTheme="majorHAnsi" w:hAnsiTheme="majorHAnsi"/>
          <w:color w:val="212121"/>
        </w:rPr>
      </w:pPr>
      <w:r>
        <w:rPr>
          <w:rFonts w:asciiTheme="majorHAnsi" w:hAnsiTheme="majorHAnsi"/>
          <w:color w:val="212121"/>
        </w:rPr>
        <w:t xml:space="preserve">Entsprechend Ihrer </w:t>
      </w:r>
      <w:r w:rsidR="00076565" w:rsidRPr="00D25A69">
        <w:rPr>
          <w:rFonts w:asciiTheme="majorHAnsi" w:hAnsiTheme="majorHAnsi"/>
          <w:color w:val="212121"/>
        </w:rPr>
        <w:t>Mitwirkungspflicht geben Sie bitte die Zeiträume bzw. das jeweilige Datum oder die etwaige Aufnahmezahl an:</w:t>
      </w:r>
    </w:p>
    <w:p w:rsidR="005B4A37" w:rsidRDefault="005B4A37" w:rsidP="00076565">
      <w:pPr>
        <w:autoSpaceDE w:val="0"/>
        <w:autoSpaceDN w:val="0"/>
        <w:adjustRightInd w:val="0"/>
        <w:rPr>
          <w:rFonts w:asciiTheme="majorHAnsi" w:hAnsiTheme="majorHAnsi"/>
          <w:color w:val="212121"/>
        </w:rPr>
      </w:pPr>
    </w:p>
    <w:p w:rsidR="005B4A37" w:rsidRDefault="005B4A37" w:rsidP="00076565">
      <w:pPr>
        <w:autoSpaceDE w:val="0"/>
        <w:autoSpaceDN w:val="0"/>
        <w:adjustRightInd w:val="0"/>
        <w:rPr>
          <w:rFonts w:asciiTheme="majorHAnsi" w:hAnsiTheme="majorHAnsi"/>
          <w:color w:val="212121"/>
        </w:rPr>
      </w:pPr>
      <w:r>
        <w:rPr>
          <w:rFonts w:asciiTheme="majorHAnsi" w:hAnsiTheme="majorHAnsi"/>
          <w:color w:val="212121"/>
        </w:rPr>
        <w:t xml:space="preserve">von </w:t>
      </w:r>
      <w:r w:rsidR="009D766C">
        <w:rPr>
          <w:rFonts w:asciiTheme="majorHAnsi" w:hAnsiTheme="majorHAnsi"/>
          <w:color w:val="212121"/>
        </w:rPr>
        <w:t xml:space="preserve"> </w:t>
      </w:r>
      <w:sdt>
        <w:sdtPr>
          <w:rPr>
            <w:rFonts w:asciiTheme="majorHAnsi" w:hAnsiTheme="majorHAnsi"/>
            <w:color w:val="212121"/>
          </w:rPr>
          <w:id w:val="192964241"/>
          <w:showingPlcHdr/>
          <w:date>
            <w:dateFormat w:val="dd.MM.yyyy"/>
            <w:lid w:val="de-AT"/>
            <w:storeMappedDataAs w:val="dateTime"/>
            <w:calendar w:val="gregorian"/>
          </w:date>
        </w:sdtPr>
        <w:sdtEndPr/>
        <w:sdtContent>
          <w:r w:rsidRPr="00040479">
            <w:rPr>
              <w:rStyle w:val="Platzhaltertext"/>
            </w:rPr>
            <w:t>Klicken Sie hier, um ein Datum einzugeben.</w:t>
          </w:r>
        </w:sdtContent>
      </w:sdt>
    </w:p>
    <w:p w:rsidR="005B4A37" w:rsidRDefault="005B4A37" w:rsidP="00076565">
      <w:pPr>
        <w:rPr>
          <w:rFonts w:asciiTheme="majorHAnsi" w:hAnsiTheme="majorHAnsi"/>
          <w:color w:val="212121"/>
        </w:rPr>
      </w:pPr>
      <w:r>
        <w:rPr>
          <w:rFonts w:asciiTheme="majorHAnsi" w:hAnsiTheme="majorHAnsi"/>
          <w:color w:val="212121"/>
        </w:rPr>
        <w:t xml:space="preserve">bis </w:t>
      </w:r>
      <w:r w:rsidR="009D766C">
        <w:rPr>
          <w:rFonts w:asciiTheme="majorHAnsi" w:hAnsiTheme="majorHAnsi"/>
          <w:color w:val="212121"/>
        </w:rPr>
        <w:t xml:space="preserve">  </w:t>
      </w:r>
      <w:sdt>
        <w:sdtPr>
          <w:rPr>
            <w:rFonts w:asciiTheme="majorHAnsi" w:hAnsiTheme="majorHAnsi"/>
            <w:color w:val="212121"/>
          </w:rPr>
          <w:id w:val="-1703779978"/>
          <w:showingPlcHdr/>
          <w:date>
            <w:dateFormat w:val="dd.MM.yyyy"/>
            <w:lid w:val="de-AT"/>
            <w:storeMappedDataAs w:val="dateTime"/>
            <w:calendar w:val="gregorian"/>
          </w:date>
        </w:sdtPr>
        <w:sdtEndPr/>
        <w:sdtContent>
          <w:r w:rsidRPr="00040479">
            <w:rPr>
              <w:rStyle w:val="Platzhaltertext"/>
            </w:rPr>
            <w:t>Klicken Sie hier, um ein Datum einzugeben.</w:t>
          </w:r>
        </w:sdtContent>
      </w:sdt>
    </w:p>
    <w:p w:rsidR="009D766C" w:rsidRDefault="009D766C" w:rsidP="00076565">
      <w:pPr>
        <w:rPr>
          <w:rFonts w:asciiTheme="majorHAnsi" w:hAnsiTheme="majorHAnsi"/>
          <w:color w:val="212121"/>
        </w:rPr>
      </w:pPr>
    </w:p>
    <w:p w:rsidR="009D766C" w:rsidRDefault="005B4A37" w:rsidP="00076565">
      <w:pPr>
        <w:rPr>
          <w:rFonts w:asciiTheme="majorHAnsi" w:hAnsiTheme="majorHAnsi"/>
          <w:color w:val="212121"/>
        </w:rPr>
      </w:pPr>
      <w:r>
        <w:rPr>
          <w:rFonts w:asciiTheme="majorHAnsi" w:hAnsiTheme="majorHAnsi"/>
          <w:color w:val="212121"/>
        </w:rPr>
        <w:t>Zusätzliche Hinweise (z.B. Aufnahmezahl, etc</w:t>
      </w:r>
      <w:r w:rsidR="00E64159">
        <w:rPr>
          <w:rFonts w:asciiTheme="majorHAnsi" w:hAnsiTheme="majorHAnsi"/>
          <w:color w:val="212121"/>
        </w:rPr>
        <w:t>.</w:t>
      </w:r>
      <w:r>
        <w:rPr>
          <w:rFonts w:asciiTheme="majorHAnsi" w:hAnsiTheme="majorHAnsi"/>
          <w:color w:val="212121"/>
        </w:rPr>
        <w:t xml:space="preserve">) </w:t>
      </w:r>
    </w:p>
    <w:p w:rsidR="005B4A37" w:rsidRDefault="00A3402D" w:rsidP="00076565">
      <w:pPr>
        <w:rPr>
          <w:rFonts w:asciiTheme="majorHAnsi" w:hAnsiTheme="majorHAnsi"/>
          <w:color w:val="212121"/>
        </w:rPr>
      </w:pPr>
      <w:sdt>
        <w:sdtPr>
          <w:rPr>
            <w:rFonts w:asciiTheme="majorHAnsi" w:hAnsiTheme="majorHAnsi"/>
            <w:color w:val="212121"/>
          </w:rPr>
          <w:id w:val="1805188481"/>
          <w:showingPlcHdr/>
        </w:sdtPr>
        <w:sdtEndPr/>
        <w:sdtContent>
          <w:r w:rsidR="005B4A37" w:rsidRPr="00040479">
            <w:rPr>
              <w:rStyle w:val="Platzhaltertext"/>
            </w:rPr>
            <w:t>Klicken Sie hier, um Text einzugeben.</w:t>
          </w:r>
        </w:sdtContent>
      </w:sdt>
    </w:p>
    <w:p w:rsidR="009D766C" w:rsidRDefault="009D766C" w:rsidP="00076565">
      <w:pPr>
        <w:rPr>
          <w:rFonts w:asciiTheme="majorHAnsi" w:hAnsiTheme="majorHAnsi"/>
          <w:color w:val="212121"/>
        </w:rPr>
      </w:pPr>
    </w:p>
    <w:p w:rsidR="009D766C" w:rsidRDefault="009D766C" w:rsidP="00076565">
      <w:pPr>
        <w:rPr>
          <w:rFonts w:asciiTheme="majorHAnsi" w:hAnsiTheme="majorHAnsi"/>
          <w:color w:val="212121"/>
        </w:rPr>
      </w:pPr>
    </w:p>
    <w:p w:rsidR="009D766C" w:rsidRDefault="009D766C" w:rsidP="00076565">
      <w:pPr>
        <w:rPr>
          <w:rFonts w:asciiTheme="majorHAnsi" w:hAnsiTheme="majorHAnsi"/>
          <w:color w:val="212121"/>
        </w:rPr>
      </w:pPr>
    </w:p>
    <w:p w:rsidR="009D766C" w:rsidRDefault="009D766C" w:rsidP="00076565">
      <w:pPr>
        <w:rPr>
          <w:rFonts w:asciiTheme="majorHAnsi" w:hAnsiTheme="majorHAnsi"/>
          <w:color w:val="212121"/>
        </w:rPr>
      </w:pPr>
    </w:p>
    <w:p w:rsidR="009D766C" w:rsidRDefault="009D766C" w:rsidP="00076565">
      <w:pPr>
        <w:rPr>
          <w:rFonts w:asciiTheme="majorHAnsi" w:hAnsiTheme="majorHAnsi"/>
          <w:color w:val="212121"/>
        </w:rPr>
      </w:pPr>
    </w:p>
    <w:p w:rsidR="009D766C" w:rsidRPr="00D25A69" w:rsidRDefault="009D766C" w:rsidP="00076565">
      <w:pPr>
        <w:rPr>
          <w:rFonts w:asciiTheme="majorHAnsi" w:hAnsiTheme="majorHAnsi"/>
          <w:color w:val="21212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DA7885" w:rsidTr="00DA7885">
        <w:tc>
          <w:tcPr>
            <w:tcW w:w="4669" w:type="dxa"/>
          </w:tcPr>
          <w:p w:rsidR="009D766C" w:rsidRDefault="009D766C" w:rsidP="00076565">
            <w:pPr>
              <w:rPr>
                <w:rFonts w:asciiTheme="majorHAnsi" w:hAnsiTheme="majorHAnsi"/>
                <w:color w:val="212121"/>
              </w:rPr>
            </w:pPr>
          </w:p>
          <w:p w:rsidR="009D766C" w:rsidRDefault="009D766C" w:rsidP="00076565">
            <w:pPr>
              <w:rPr>
                <w:rFonts w:asciiTheme="majorHAnsi" w:hAnsiTheme="majorHAnsi"/>
                <w:color w:val="212121"/>
              </w:rPr>
            </w:pPr>
          </w:p>
          <w:sdt>
            <w:sdtPr>
              <w:rPr>
                <w:rFonts w:asciiTheme="majorHAnsi" w:hAnsiTheme="majorHAnsi"/>
                <w:color w:val="212121"/>
              </w:rPr>
              <w:id w:val="-996182725"/>
              <w:showingPlcHdr/>
              <w:date>
                <w:dateFormat w:val="dd.MM.yyyy"/>
                <w:lid w:val="de-AT"/>
                <w:storeMappedDataAs w:val="dateTime"/>
                <w:calendar w:val="gregorian"/>
              </w:date>
            </w:sdtPr>
            <w:sdtEndPr/>
            <w:sdtContent>
              <w:p w:rsidR="00DA7885" w:rsidRPr="00DA7885" w:rsidRDefault="00DA7885" w:rsidP="00076565">
                <w:pPr>
                  <w:rPr>
                    <w:rFonts w:asciiTheme="majorHAnsi" w:eastAsiaTheme="minorEastAsia" w:hAnsiTheme="majorHAnsi" w:cs="Arial"/>
                    <w:color w:val="212121"/>
                    <w:sz w:val="22"/>
                    <w:szCs w:val="22"/>
                    <w:lang w:val="de-DE" w:eastAsia="de-DE"/>
                  </w:rPr>
                </w:pPr>
                <w:r w:rsidRPr="00A677B1">
                  <w:rPr>
                    <w:rStyle w:val="Platzhaltertext"/>
                    <w:sz w:val="22"/>
                    <w:szCs w:val="22"/>
                  </w:rPr>
                  <w:t>Klicken Sie hier, um ein Datum einzugeben.</w:t>
                </w:r>
              </w:p>
            </w:sdtContent>
          </w:sdt>
        </w:tc>
        <w:tc>
          <w:tcPr>
            <w:tcW w:w="4669" w:type="dxa"/>
          </w:tcPr>
          <w:p w:rsidR="00DA7885" w:rsidRDefault="00DA7885" w:rsidP="00076565">
            <w:pPr>
              <w:rPr>
                <w:rFonts w:asciiTheme="majorHAnsi" w:hAnsiTheme="majorHAnsi"/>
                <w:color w:val="212121"/>
              </w:rPr>
            </w:pPr>
          </w:p>
          <w:p w:rsidR="00DA7885" w:rsidRDefault="00DA7885" w:rsidP="00076565">
            <w:pPr>
              <w:rPr>
                <w:rFonts w:asciiTheme="majorHAnsi" w:hAnsiTheme="majorHAnsi"/>
                <w:color w:val="212121"/>
              </w:rPr>
            </w:pPr>
          </w:p>
          <w:p w:rsidR="00DA7885" w:rsidRDefault="00DA7885" w:rsidP="00076565">
            <w:pPr>
              <w:rPr>
                <w:rFonts w:asciiTheme="majorHAnsi" w:hAnsiTheme="majorHAnsi"/>
                <w:color w:val="212121"/>
              </w:rPr>
            </w:pPr>
          </w:p>
        </w:tc>
      </w:tr>
      <w:tr w:rsidR="00DA7885" w:rsidTr="00DA7885">
        <w:tc>
          <w:tcPr>
            <w:tcW w:w="4669" w:type="dxa"/>
          </w:tcPr>
          <w:p w:rsidR="00DA7885" w:rsidRPr="00DA7885" w:rsidRDefault="00DA7885" w:rsidP="00076565">
            <w:pPr>
              <w:rPr>
                <w:rFonts w:asciiTheme="majorHAnsi" w:eastAsiaTheme="minorEastAsia" w:hAnsiTheme="majorHAnsi" w:cs="Arial"/>
                <w:color w:val="212121"/>
                <w:sz w:val="22"/>
                <w:szCs w:val="22"/>
                <w:lang w:val="de-DE" w:eastAsia="de-DE"/>
              </w:rPr>
            </w:pPr>
            <w:r>
              <w:rPr>
                <w:rFonts w:asciiTheme="majorHAnsi" w:eastAsiaTheme="minorEastAsia" w:hAnsiTheme="majorHAnsi" w:cs="Arial"/>
                <w:color w:val="212121"/>
                <w:sz w:val="22"/>
                <w:szCs w:val="22"/>
                <w:lang w:val="de-DE" w:eastAsia="de-DE"/>
              </w:rPr>
              <w:t>Datum</w:t>
            </w:r>
          </w:p>
        </w:tc>
        <w:tc>
          <w:tcPr>
            <w:tcW w:w="4669" w:type="dxa"/>
          </w:tcPr>
          <w:p w:rsidR="00DA7885" w:rsidRDefault="00DA7885" w:rsidP="00076565">
            <w:pPr>
              <w:rPr>
                <w:rFonts w:asciiTheme="majorHAnsi" w:hAnsiTheme="majorHAnsi"/>
                <w:color w:val="212121"/>
              </w:rPr>
            </w:pPr>
            <w:r>
              <w:rPr>
                <w:rFonts w:asciiTheme="majorHAnsi" w:hAnsiTheme="majorHAnsi"/>
                <w:color w:val="212121"/>
              </w:rPr>
              <w:t>Unterschrift</w:t>
            </w:r>
          </w:p>
        </w:tc>
      </w:tr>
    </w:tbl>
    <w:p w:rsidR="00076565" w:rsidRPr="00D25A69" w:rsidRDefault="00076565" w:rsidP="00076565">
      <w:pPr>
        <w:rPr>
          <w:rFonts w:asciiTheme="majorHAnsi" w:hAnsiTheme="majorHAnsi"/>
          <w:color w:val="212121"/>
        </w:rPr>
      </w:pPr>
    </w:p>
    <w:p w:rsidR="00076565" w:rsidRPr="00D25A69" w:rsidRDefault="00FE788F" w:rsidP="00076565">
      <w:pPr>
        <w:autoSpaceDE w:val="0"/>
        <w:autoSpaceDN w:val="0"/>
        <w:adjustRightInd w:val="0"/>
        <w:rPr>
          <w:rFonts w:asciiTheme="majorHAnsi" w:hAnsiTheme="majorHAnsi"/>
          <w:color w:val="212121"/>
        </w:rPr>
      </w:pPr>
      <w:r>
        <w:rPr>
          <w:rFonts w:asciiTheme="majorHAnsi" w:hAnsiTheme="majorHAnsi"/>
          <w:color w:val="212121"/>
        </w:rPr>
        <w:t>Zum</w:t>
      </w:r>
      <w:r w:rsidRPr="00D25A69">
        <w:rPr>
          <w:rFonts w:asciiTheme="majorHAnsi" w:hAnsiTheme="majorHAnsi"/>
          <w:color w:val="212121"/>
        </w:rPr>
        <w:t xml:space="preserve"> </w:t>
      </w:r>
      <w:r>
        <w:rPr>
          <w:rFonts w:asciiTheme="majorHAnsi" w:hAnsiTheme="majorHAnsi"/>
          <w:color w:val="212121"/>
        </w:rPr>
        <w:t>Nachweis</w:t>
      </w:r>
      <w:r w:rsidRPr="00D25A69">
        <w:rPr>
          <w:rFonts w:asciiTheme="majorHAnsi" w:hAnsiTheme="majorHAnsi"/>
          <w:color w:val="212121"/>
        </w:rPr>
        <w:t xml:space="preserve"> </w:t>
      </w:r>
      <w:r>
        <w:rPr>
          <w:rFonts w:asciiTheme="majorHAnsi" w:hAnsiTheme="majorHAnsi"/>
          <w:color w:val="212121"/>
        </w:rPr>
        <w:t xml:space="preserve">Ihrer </w:t>
      </w:r>
      <w:r w:rsidR="00076565" w:rsidRPr="00D25A69">
        <w:rPr>
          <w:rFonts w:asciiTheme="majorHAnsi" w:hAnsiTheme="majorHAnsi"/>
          <w:color w:val="212121"/>
        </w:rPr>
        <w:t xml:space="preserve">Identität legen Sie eine Kopie eines amtlichen Lichtbildausweises bei (entfällt bei digitaler Signatur gem. </w:t>
      </w:r>
      <w:r w:rsidR="00E64159" w:rsidRPr="00293B0D">
        <w:rPr>
          <w:rFonts w:asciiTheme="majorHAnsi" w:hAnsiTheme="majorHAnsi"/>
          <w:color w:val="212121"/>
        </w:rPr>
        <w:t xml:space="preserve">§§3 ff Signatur- und </w:t>
      </w:r>
      <w:proofErr w:type="spellStart"/>
      <w:r w:rsidR="00E64159" w:rsidRPr="00293B0D">
        <w:rPr>
          <w:rFonts w:asciiTheme="majorHAnsi" w:hAnsiTheme="majorHAnsi"/>
          <w:color w:val="212121"/>
        </w:rPr>
        <w:t>Vertrauensdienstegesetz</w:t>
      </w:r>
      <w:proofErr w:type="spellEnd"/>
      <w:r w:rsidR="00E64159" w:rsidRPr="00293B0D">
        <w:rPr>
          <w:rFonts w:asciiTheme="majorHAnsi" w:hAnsiTheme="majorHAnsi"/>
          <w:color w:val="212121"/>
        </w:rPr>
        <w:t xml:space="preserve"> – SVG</w:t>
      </w:r>
      <w:r w:rsidR="00076565" w:rsidRPr="00D25A69">
        <w:rPr>
          <w:rFonts w:asciiTheme="majorHAnsi" w:hAnsiTheme="majorHAnsi"/>
          <w:color w:val="212121"/>
        </w:rPr>
        <w:t>).</w:t>
      </w:r>
    </w:p>
    <w:p w:rsidR="00076565" w:rsidRDefault="00076565" w:rsidP="00076565">
      <w:pPr>
        <w:rPr>
          <w:rFonts w:asciiTheme="majorHAnsi" w:hAnsiTheme="majorHAnsi"/>
          <w:color w:val="212121"/>
        </w:rPr>
      </w:pPr>
    </w:p>
    <w:p w:rsidR="009F4FEC" w:rsidRPr="00DA7885" w:rsidRDefault="00076565" w:rsidP="00DA7885">
      <w:pPr>
        <w:rPr>
          <w:rFonts w:asciiTheme="majorHAnsi" w:hAnsiTheme="majorHAnsi"/>
          <w:color w:val="212121"/>
          <w:sz w:val="16"/>
          <w:szCs w:val="16"/>
        </w:rPr>
      </w:pPr>
      <w:r w:rsidRPr="00325294">
        <w:rPr>
          <w:rFonts w:asciiTheme="majorHAnsi" w:hAnsiTheme="majorHAnsi"/>
          <w:color w:val="212121"/>
          <w:sz w:val="16"/>
          <w:szCs w:val="16"/>
        </w:rPr>
        <w:t>Die Daten dieser Anfrage werden bis Ende des nächstfolgenden Kalenderjahres aufbewahrt! Die Daten der diesbezüglichen Antwort werden drei Jahre aufbewahrt!</w:t>
      </w:r>
    </w:p>
    <w:sectPr w:rsidR="009F4FEC" w:rsidRPr="00DA7885" w:rsidSect="009D766C">
      <w:headerReference w:type="even" r:id="rId8"/>
      <w:footerReference w:type="default" r:id="rId9"/>
      <w:headerReference w:type="first" r:id="rId10"/>
      <w:footerReference w:type="first" r:id="rId11"/>
      <w:pgSz w:w="11900" w:h="16840" w:code="9"/>
      <w:pgMar w:top="1559" w:right="1134" w:bottom="1701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54F" w:rsidRDefault="004E354F" w:rsidP="001241F4">
      <w:r>
        <w:separator/>
      </w:r>
    </w:p>
  </w:endnote>
  <w:endnote w:type="continuationSeparator" w:id="0">
    <w:p w:rsidR="004E354F" w:rsidRDefault="004E354F" w:rsidP="00124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1E71E0C-FE54-404F-8579-D53235BB9736}"/>
    <w:embedBold r:id="rId2" w:fontKey="{F548B092-F0CB-4593-91D0-683F7B00E75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3" w:subsetted="1" w:fontKey="{AE4CAB94-BA9C-4C20-BD0D-72730BC4925C}"/>
  </w:font>
  <w:font w:name="FedraSansStd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edraSansStd-Light">
    <w:panose1 w:val="020B03030400000200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8F9" w:rsidRDefault="00210331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FBFB966" wp14:editId="3938568C">
              <wp:simplePos x="0" y="0"/>
              <wp:positionH relativeFrom="page">
                <wp:posOffset>900430</wp:posOffset>
              </wp:positionH>
              <wp:positionV relativeFrom="page">
                <wp:posOffset>9796780</wp:posOffset>
              </wp:positionV>
              <wp:extent cx="2004060" cy="532765"/>
              <wp:effectExtent l="0" t="0" r="2540" b="635"/>
              <wp:wrapNone/>
              <wp:docPr id="8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6214" w:rsidRPr="00246E19" w:rsidRDefault="00B56214" w:rsidP="00B56214">
                          <w:pPr>
                            <w:rPr>
                              <w:rFonts w:asciiTheme="majorHAnsi" w:hAnsiTheme="majorHAnsi" w:cs="FedraSansStd-Medium"/>
                              <w:b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</w:pPr>
                          <w:r w:rsidRPr="00246E19">
                            <w:rPr>
                              <w:rFonts w:asciiTheme="majorHAnsi" w:hAnsiTheme="majorHAnsi" w:cs="FedraSansStd-Medium"/>
                              <w:b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 xml:space="preserve">Klinikum Wels-Grieskirchen GmbH </w:t>
                          </w:r>
                        </w:p>
                        <w:p w:rsidR="00B56214" w:rsidRPr="00246E19" w:rsidRDefault="00B56214" w:rsidP="00B56214">
                          <w:pPr>
                            <w:rPr>
                              <w:rFonts w:asciiTheme="majorHAnsi" w:hAnsiTheme="majorHAnsi" w:cs="FedraSansStd-Medium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</w:pPr>
                          <w:r w:rsidRPr="00246E19">
                            <w:rPr>
                              <w:rFonts w:asciiTheme="majorHAnsi" w:hAnsiTheme="majorHAnsi" w:cs="FedraSansStd-Medium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 xml:space="preserve">Eine Einrichtung der Kreuzschwestern </w:t>
                          </w:r>
                        </w:p>
                        <w:p w:rsidR="00B56214" w:rsidRPr="00246E19" w:rsidRDefault="00B56214" w:rsidP="00B56214">
                          <w:pP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246E19">
                            <w:rPr>
                              <w:rFonts w:asciiTheme="majorHAnsi" w:hAnsiTheme="majorHAnsi" w:cs="FedraSansStd-Medium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>und Franziskanerinnen</w:t>
                          </w:r>
                        </w:p>
                        <w:p w:rsidR="00BB1A36" w:rsidRPr="00B56214" w:rsidRDefault="00BB1A36" w:rsidP="00B56214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04E07A63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6" type="#_x0000_t202" style="position:absolute;margin-left:70.9pt;margin-top:771.4pt;width:157.8pt;height:41.95pt;z-index:251658240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" filled="f" stroked="f">
              <v:textbox style="mso-fit-shape-to-text:t" inset="0,0,0,0">
                <w:txbxContent>
                  <w:p w:rsidR="00B56214" w:rsidRPr="00246E19" w:rsidRDefault="00B56214" w:rsidP="00B56214">
                    <w:pPr>
                      <w:rPr>
                        <w:rFonts w:asciiTheme="majorHAnsi" w:hAnsiTheme="majorHAnsi" w:cs="FedraSansStd-Medium"/>
                        <w:b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</w:pPr>
                    <w:r w:rsidRPr="00246E19">
                      <w:rPr>
                        <w:rFonts w:asciiTheme="majorHAnsi" w:hAnsiTheme="majorHAnsi" w:cs="FedraSansStd-Medium"/>
                        <w:b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 xml:space="preserve">Klinikum Wels-Grieskirchen GmbH </w:t>
                    </w:r>
                  </w:p>
                  <w:p w:rsidR="00B56214" w:rsidRPr="00246E19" w:rsidRDefault="00B56214" w:rsidP="00B56214">
                    <w:pPr>
                      <w:rPr>
                        <w:rFonts w:asciiTheme="majorHAnsi" w:hAnsiTheme="majorHAnsi" w:cs="FedraSansStd-Medium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</w:pPr>
                    <w:r w:rsidRPr="00246E19">
                      <w:rPr>
                        <w:rFonts w:asciiTheme="majorHAnsi" w:hAnsiTheme="majorHAnsi" w:cs="FedraSansStd-Medium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 xml:space="preserve">Eine Einrichtung der Kreuzschwestern </w:t>
                    </w:r>
                  </w:p>
                  <w:p w:rsidR="00B56214" w:rsidRPr="00246E19" w:rsidRDefault="00B56214" w:rsidP="00B56214">
                    <w:pPr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246E19">
                      <w:rPr>
                        <w:rFonts w:asciiTheme="majorHAnsi" w:hAnsiTheme="majorHAnsi" w:cs="FedraSansStd-Medium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>und Franziskanerinnen</w:t>
                    </w:r>
                  </w:p>
                  <w:p w:rsidR="00BB1A36" w:rsidRPr="00B56214" w:rsidRDefault="00BB1A36" w:rsidP="00B56214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5D0031" wp14:editId="27DD2EA5">
              <wp:simplePos x="0" y="0"/>
              <wp:positionH relativeFrom="page">
                <wp:posOffset>3060700</wp:posOffset>
              </wp:positionH>
              <wp:positionV relativeFrom="page">
                <wp:posOffset>9792970</wp:posOffset>
              </wp:positionV>
              <wp:extent cx="3773170" cy="929005"/>
              <wp:effectExtent l="0" t="1270" r="0" b="0"/>
              <wp:wrapNone/>
              <wp:docPr id="7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3170" cy="929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5F7A" w:rsidRPr="00246E19" w:rsidRDefault="00DF5F7A" w:rsidP="00DF5F7A">
                          <w:pPr>
                            <w:rPr>
                              <w:rFonts w:asciiTheme="majorHAnsi" w:hAnsiTheme="majorHAnsi" w:cs="FedraSansStd-Light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246E19">
                            <w:rPr>
                              <w:rFonts w:asciiTheme="majorHAnsi" w:hAnsiTheme="majorHAnsi" w:cs="FedraSansStd-Light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>Grieskirchner</w:t>
                          </w:r>
                          <w:proofErr w:type="spellEnd"/>
                          <w:r w:rsidRPr="00246E19">
                            <w:rPr>
                              <w:rFonts w:asciiTheme="majorHAnsi" w:hAnsiTheme="majorHAnsi" w:cs="FedraSansStd-Light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 xml:space="preserve"> Straße 42, 4600 Wels, Postfach </w:t>
                          </w:r>
                          <w:r w:rsidR="006E5C29" w:rsidRPr="00246E19">
                            <w:rPr>
                              <w:rFonts w:asciiTheme="majorHAnsi" w:hAnsiTheme="majorHAnsi" w:cs="FedraSansStd-Light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>44</w:t>
                          </w:r>
                          <w:r w:rsidRPr="00246E19">
                            <w:rPr>
                              <w:rFonts w:asciiTheme="majorHAnsi" w:hAnsiTheme="majorHAnsi" w:cs="FedraSansStd-Light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>, Austria</w:t>
                          </w:r>
                        </w:p>
                        <w:p w:rsidR="00DF5F7A" w:rsidRPr="00246E19" w:rsidRDefault="00DF5F7A" w:rsidP="00DF5F7A">
                          <w:pPr>
                            <w:rPr>
                              <w:rFonts w:asciiTheme="majorHAnsi" w:hAnsiTheme="majorHAnsi" w:cs="FedraSansStd-Light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</w:pPr>
                          <w:r w:rsidRPr="00246E19">
                            <w:rPr>
                              <w:rFonts w:asciiTheme="majorHAnsi" w:hAnsiTheme="majorHAnsi" w:cs="FedraSansStd-Light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>Telefon +43 7242 415 - 0, Fax DW 3774, post@klinikum-wegr.at</w:t>
                          </w:r>
                        </w:p>
                        <w:p w:rsidR="00BB1A36" w:rsidRPr="00246E19" w:rsidRDefault="00DF5F7A" w:rsidP="00DF5F7A">
                          <w:pP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246E19">
                            <w:rPr>
                              <w:rFonts w:asciiTheme="majorHAnsi" w:hAnsiTheme="majorHAnsi" w:cs="FedraSansStd-Light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>UID-Nr. ATU57528679, DVR 2109975, FN 241939v Landesgericht Wels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2C3D0F4" id="Text Box 44" o:spid="_x0000_s1027" type="#_x0000_t202" style="position:absolute;margin-left:241pt;margin-top:771.1pt;width:297.1pt;height:73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" filled="f" stroked="f">
              <v:textbox inset="0,0,0,0">
                <w:txbxContent>
                  <w:p w:rsidR="00DF5F7A" w:rsidRPr="00246E19" w:rsidRDefault="00DF5F7A" w:rsidP="00DF5F7A">
                    <w:pPr>
                      <w:rPr>
                        <w:rFonts w:asciiTheme="majorHAnsi" w:hAnsiTheme="majorHAnsi" w:cs="FedraSansStd-Light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</w:pPr>
                    <w:proofErr w:type="spellStart"/>
                    <w:r w:rsidRPr="00246E19">
                      <w:rPr>
                        <w:rFonts w:asciiTheme="majorHAnsi" w:hAnsiTheme="majorHAnsi" w:cs="FedraSansStd-Light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>Grieskirchner</w:t>
                    </w:r>
                    <w:proofErr w:type="spellEnd"/>
                    <w:r w:rsidRPr="00246E19">
                      <w:rPr>
                        <w:rFonts w:asciiTheme="majorHAnsi" w:hAnsiTheme="majorHAnsi" w:cs="FedraSansStd-Light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 xml:space="preserve"> Straße 42, 4600 Wels, Postfach </w:t>
                    </w:r>
                    <w:r w:rsidR="006E5C29" w:rsidRPr="00246E19">
                      <w:rPr>
                        <w:rFonts w:asciiTheme="majorHAnsi" w:hAnsiTheme="majorHAnsi" w:cs="FedraSansStd-Light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>44</w:t>
                    </w:r>
                    <w:r w:rsidRPr="00246E19">
                      <w:rPr>
                        <w:rFonts w:asciiTheme="majorHAnsi" w:hAnsiTheme="majorHAnsi" w:cs="FedraSansStd-Light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>, Austria</w:t>
                    </w:r>
                  </w:p>
                  <w:p w:rsidR="00DF5F7A" w:rsidRPr="00246E19" w:rsidRDefault="00DF5F7A" w:rsidP="00DF5F7A">
                    <w:pPr>
                      <w:rPr>
                        <w:rFonts w:asciiTheme="majorHAnsi" w:hAnsiTheme="majorHAnsi" w:cs="FedraSansStd-Light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</w:pPr>
                    <w:r w:rsidRPr="00246E19">
                      <w:rPr>
                        <w:rFonts w:asciiTheme="majorHAnsi" w:hAnsiTheme="majorHAnsi" w:cs="FedraSansStd-Light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>Telefon +43 7242 415 - 0, Fax DW 3774, post@klinikum-wegr.at</w:t>
                    </w:r>
                  </w:p>
                  <w:p w:rsidR="00BB1A36" w:rsidRPr="00246E19" w:rsidRDefault="00DF5F7A" w:rsidP="00DF5F7A">
                    <w:pPr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246E19">
                      <w:rPr>
                        <w:rFonts w:asciiTheme="majorHAnsi" w:hAnsiTheme="majorHAnsi" w:cs="FedraSansStd-Light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>UID-Nr. ATU57528679, DVR 2109975, FN 241939v Landesgericht Wels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B53376C" wp14:editId="72820F03">
              <wp:simplePos x="0" y="0"/>
              <wp:positionH relativeFrom="page">
                <wp:posOffset>7200900</wp:posOffset>
              </wp:positionH>
              <wp:positionV relativeFrom="paragraph">
                <wp:posOffset>-158115</wp:posOffset>
              </wp:positionV>
              <wp:extent cx="421005" cy="262255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48F9" w:rsidRPr="006F729B" w:rsidRDefault="00DC05CF" w:rsidP="00925765">
                          <w:pPr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  <w:lang w:val="en-US"/>
                            </w:rPr>
                          </w:pPr>
                          <w:r w:rsidRPr="006F729B"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</w:rPr>
                            <w:fldChar w:fldCharType="begin"/>
                          </w:r>
                          <w:r w:rsidR="008D48F9" w:rsidRPr="006F729B"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6F729B"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64159">
                            <w:rPr>
                              <w:rFonts w:asciiTheme="majorHAnsi" w:hAnsiTheme="majorHAnsi"/>
                              <w:noProof/>
                              <w:color w:val="4F4F4E"/>
                              <w:sz w:val="16"/>
                              <w:szCs w:val="16"/>
                            </w:rPr>
                            <w:t>2</w:t>
                          </w:r>
                          <w:r w:rsidRPr="006F729B"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</w:rPr>
                            <w:fldChar w:fldCharType="end"/>
                          </w:r>
                          <w:r w:rsidR="008D48F9" w:rsidRPr="006F729B"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</w:rPr>
                            <w:t>/</w:t>
                          </w:r>
                          <w:fldSimple w:instr=" NUMPAGES   \* MERGEFORMAT ">
                            <w:r w:rsidR="00E64159" w:rsidRPr="00E64159">
                              <w:rPr>
                                <w:rFonts w:asciiTheme="majorHAnsi" w:hAnsiTheme="majorHAnsi"/>
                                <w:noProof/>
                                <w:color w:val="4F4F4E"/>
                                <w:sz w:val="16"/>
                                <w:szCs w:val="16"/>
                              </w:rPr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D33E1D5" id="Text Box 5" o:spid="_x0000_s1028" type="#_x0000_t202" style="position:absolute;margin-left:567pt;margin-top:-12.45pt;width:33.15pt;height:20.6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" stroked="f">
              <v:textbox inset="0,0,0,0">
                <w:txbxContent>
                  <w:p w:rsidR="008D48F9" w:rsidRPr="006F729B" w:rsidRDefault="00DC05CF" w:rsidP="00925765">
                    <w:pPr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  <w:lang w:val="en-US"/>
                      </w:rPr>
                    </w:pPr>
                    <w:r w:rsidRPr="006F729B"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</w:rPr>
                      <w:fldChar w:fldCharType="begin"/>
                    </w:r>
                    <w:r w:rsidR="008D48F9" w:rsidRPr="006F729B"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6F729B"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</w:rPr>
                      <w:fldChar w:fldCharType="separate"/>
                    </w:r>
                    <w:r w:rsidR="00E64159">
                      <w:rPr>
                        <w:rFonts w:asciiTheme="majorHAnsi" w:hAnsiTheme="majorHAnsi"/>
                        <w:noProof/>
                        <w:color w:val="4F4F4E"/>
                        <w:sz w:val="16"/>
                        <w:szCs w:val="16"/>
                      </w:rPr>
                      <w:t>2</w:t>
                    </w:r>
                    <w:r w:rsidRPr="006F729B"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</w:rPr>
                      <w:fldChar w:fldCharType="end"/>
                    </w:r>
                    <w:r w:rsidR="008D48F9" w:rsidRPr="006F729B"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</w:rPr>
                      <w:t>/</w:t>
                    </w:r>
                    <w:fldSimple w:instr=" NUMPAGES   \* MERGEFORMAT ">
                      <w:r w:rsidR="00E64159" w:rsidRPr="00E64159">
                        <w:rPr>
                          <w:rFonts w:asciiTheme="majorHAnsi" w:hAnsiTheme="majorHAnsi"/>
                          <w:noProof/>
                          <w:color w:val="4F4F4E"/>
                          <w:sz w:val="16"/>
                          <w:szCs w:val="16"/>
                        </w:rPr>
                        <w:t>2</w:t>
                      </w:r>
                    </w:fldSimple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8F9" w:rsidRDefault="00210331" w:rsidP="00DA7885"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5E2F57" wp14:editId="794AEC2B">
              <wp:simplePos x="0" y="0"/>
              <wp:positionH relativeFrom="page">
                <wp:posOffset>3060700</wp:posOffset>
              </wp:positionH>
              <wp:positionV relativeFrom="page">
                <wp:posOffset>9792970</wp:posOffset>
              </wp:positionV>
              <wp:extent cx="3773170" cy="929005"/>
              <wp:effectExtent l="0" t="1270" r="0" b="0"/>
              <wp:wrapNone/>
              <wp:docPr id="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3170" cy="929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0D5" w:rsidRPr="00246E19" w:rsidRDefault="003640D5" w:rsidP="003640D5">
                          <w:pPr>
                            <w:rPr>
                              <w:rFonts w:asciiTheme="majorHAnsi" w:hAnsiTheme="majorHAnsi" w:cs="FedraSansStd-Light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246E19">
                            <w:rPr>
                              <w:rFonts w:asciiTheme="majorHAnsi" w:hAnsiTheme="majorHAnsi" w:cs="FedraSansStd-Light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>Grieskirchner</w:t>
                          </w:r>
                          <w:proofErr w:type="spellEnd"/>
                          <w:r w:rsidRPr="00246E19">
                            <w:rPr>
                              <w:rFonts w:asciiTheme="majorHAnsi" w:hAnsiTheme="majorHAnsi" w:cs="FedraSansStd-Light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 xml:space="preserve"> S</w:t>
                          </w:r>
                          <w:r w:rsidR="006E5C29" w:rsidRPr="00246E19">
                            <w:rPr>
                              <w:rFonts w:asciiTheme="majorHAnsi" w:hAnsiTheme="majorHAnsi" w:cs="FedraSansStd-Light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>traße 42, 4600 Wels, Postfach 44</w:t>
                          </w:r>
                          <w:r w:rsidRPr="00246E19">
                            <w:rPr>
                              <w:rFonts w:asciiTheme="majorHAnsi" w:hAnsiTheme="majorHAnsi" w:cs="FedraSansStd-Light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>, Austria</w:t>
                          </w:r>
                        </w:p>
                        <w:p w:rsidR="003640D5" w:rsidRPr="00246E19" w:rsidRDefault="003640D5" w:rsidP="003640D5">
                          <w:pPr>
                            <w:rPr>
                              <w:rFonts w:asciiTheme="majorHAnsi" w:hAnsiTheme="majorHAnsi" w:cs="FedraSansStd-Light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</w:pPr>
                          <w:r w:rsidRPr="00246E19">
                            <w:rPr>
                              <w:rFonts w:asciiTheme="majorHAnsi" w:hAnsiTheme="majorHAnsi" w:cs="FedraSansStd-Light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 xml:space="preserve">Telefon +43 7242 </w:t>
                          </w:r>
                          <w:r w:rsidR="00DF5F7A" w:rsidRPr="00246E19">
                            <w:rPr>
                              <w:rFonts w:asciiTheme="majorHAnsi" w:hAnsiTheme="majorHAnsi" w:cs="FedraSansStd-Light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>415</w:t>
                          </w:r>
                          <w:r w:rsidRPr="00246E19">
                            <w:rPr>
                              <w:rFonts w:asciiTheme="majorHAnsi" w:hAnsiTheme="majorHAnsi" w:cs="FedraSansStd-Light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 xml:space="preserve"> - 0, Fax DW </w:t>
                          </w:r>
                          <w:r w:rsidR="00DF5F7A" w:rsidRPr="00246E19">
                            <w:rPr>
                              <w:rFonts w:asciiTheme="majorHAnsi" w:hAnsiTheme="majorHAnsi" w:cs="FedraSansStd-Light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>3774</w:t>
                          </w:r>
                          <w:r w:rsidRPr="00246E19">
                            <w:rPr>
                              <w:rFonts w:asciiTheme="majorHAnsi" w:hAnsiTheme="majorHAnsi" w:cs="FedraSansStd-Light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 xml:space="preserve">, </w:t>
                          </w:r>
                          <w:r w:rsidR="00076565">
                            <w:rPr>
                              <w:rFonts w:asciiTheme="majorHAnsi" w:hAnsiTheme="majorHAnsi" w:cs="FedraSansStd-Light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>post</w:t>
                          </w:r>
                          <w:r w:rsidRPr="00246E19">
                            <w:rPr>
                              <w:rFonts w:asciiTheme="majorHAnsi" w:hAnsiTheme="majorHAnsi" w:cs="FedraSansStd-Light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>@klinikum-wegr.at</w:t>
                          </w:r>
                        </w:p>
                        <w:p w:rsidR="008D48F9" w:rsidRPr="00246E19" w:rsidRDefault="003640D5" w:rsidP="003640D5">
                          <w:pP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246E19">
                            <w:rPr>
                              <w:rFonts w:asciiTheme="majorHAnsi" w:hAnsiTheme="majorHAnsi" w:cs="FedraSansStd-Light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>UID-Nr. ATU57528679, DVR 2109975, FN 241939v Landesgericht Wels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1B681B7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9" type="#_x0000_t202" style="position:absolute;margin-left:241pt;margin-top:771.1pt;width:297.1pt;height:73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6aJsAIAALE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" filled="f" stroked="f">
              <v:textbox inset="0,0,0,0">
                <w:txbxContent>
                  <w:p w:rsidR="003640D5" w:rsidRPr="00246E19" w:rsidRDefault="003640D5" w:rsidP="003640D5">
                    <w:pPr>
                      <w:rPr>
                        <w:rFonts w:asciiTheme="majorHAnsi" w:hAnsiTheme="majorHAnsi" w:cs="FedraSansStd-Light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</w:pPr>
                    <w:proofErr w:type="spellStart"/>
                    <w:r w:rsidRPr="00246E19">
                      <w:rPr>
                        <w:rFonts w:asciiTheme="majorHAnsi" w:hAnsiTheme="majorHAnsi" w:cs="FedraSansStd-Light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>Grieskirchner</w:t>
                    </w:r>
                    <w:proofErr w:type="spellEnd"/>
                    <w:r w:rsidRPr="00246E19">
                      <w:rPr>
                        <w:rFonts w:asciiTheme="majorHAnsi" w:hAnsiTheme="majorHAnsi" w:cs="FedraSansStd-Light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 xml:space="preserve"> S</w:t>
                    </w:r>
                    <w:r w:rsidR="006E5C29" w:rsidRPr="00246E19">
                      <w:rPr>
                        <w:rFonts w:asciiTheme="majorHAnsi" w:hAnsiTheme="majorHAnsi" w:cs="FedraSansStd-Light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>traße 42, 4600 Wels, Postfach 44</w:t>
                    </w:r>
                    <w:r w:rsidRPr="00246E19">
                      <w:rPr>
                        <w:rFonts w:asciiTheme="majorHAnsi" w:hAnsiTheme="majorHAnsi" w:cs="FedraSansStd-Light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>, Austria</w:t>
                    </w:r>
                  </w:p>
                  <w:p w:rsidR="003640D5" w:rsidRPr="00246E19" w:rsidRDefault="003640D5" w:rsidP="003640D5">
                    <w:pPr>
                      <w:rPr>
                        <w:rFonts w:asciiTheme="majorHAnsi" w:hAnsiTheme="majorHAnsi" w:cs="FedraSansStd-Light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</w:pPr>
                    <w:r w:rsidRPr="00246E19">
                      <w:rPr>
                        <w:rFonts w:asciiTheme="majorHAnsi" w:hAnsiTheme="majorHAnsi" w:cs="FedraSansStd-Light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 xml:space="preserve">Telefon +43 7242 </w:t>
                    </w:r>
                    <w:r w:rsidR="00DF5F7A" w:rsidRPr="00246E19">
                      <w:rPr>
                        <w:rFonts w:asciiTheme="majorHAnsi" w:hAnsiTheme="majorHAnsi" w:cs="FedraSansStd-Light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>415</w:t>
                    </w:r>
                    <w:r w:rsidRPr="00246E19">
                      <w:rPr>
                        <w:rFonts w:asciiTheme="majorHAnsi" w:hAnsiTheme="majorHAnsi" w:cs="FedraSansStd-Light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 xml:space="preserve"> - 0, Fax DW </w:t>
                    </w:r>
                    <w:r w:rsidR="00DF5F7A" w:rsidRPr="00246E19">
                      <w:rPr>
                        <w:rFonts w:asciiTheme="majorHAnsi" w:hAnsiTheme="majorHAnsi" w:cs="FedraSansStd-Light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>3774</w:t>
                    </w:r>
                    <w:r w:rsidRPr="00246E19">
                      <w:rPr>
                        <w:rFonts w:asciiTheme="majorHAnsi" w:hAnsiTheme="majorHAnsi" w:cs="FedraSansStd-Light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 xml:space="preserve">, </w:t>
                    </w:r>
                    <w:r w:rsidR="00076565">
                      <w:rPr>
                        <w:rFonts w:asciiTheme="majorHAnsi" w:hAnsiTheme="majorHAnsi" w:cs="FedraSansStd-Light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>post</w:t>
                    </w:r>
                    <w:r w:rsidRPr="00246E19">
                      <w:rPr>
                        <w:rFonts w:asciiTheme="majorHAnsi" w:hAnsiTheme="majorHAnsi" w:cs="FedraSansStd-Light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>@klinikum-wegr.at</w:t>
                    </w:r>
                  </w:p>
                  <w:p w:rsidR="008D48F9" w:rsidRPr="00246E19" w:rsidRDefault="003640D5" w:rsidP="003640D5">
                    <w:pPr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246E19">
                      <w:rPr>
                        <w:rFonts w:asciiTheme="majorHAnsi" w:hAnsiTheme="majorHAnsi" w:cs="FedraSansStd-Light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>UID-Nr. ATU57528679, DVR 2109975, FN 241939v Landesgericht Wels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A531AD4" wp14:editId="71391A25">
              <wp:simplePos x="0" y="0"/>
              <wp:positionH relativeFrom="page">
                <wp:posOffset>900430</wp:posOffset>
              </wp:positionH>
              <wp:positionV relativeFrom="page">
                <wp:posOffset>9796780</wp:posOffset>
              </wp:positionV>
              <wp:extent cx="2004060" cy="372110"/>
              <wp:effectExtent l="0" t="0" r="2540" b="889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0D5" w:rsidRPr="00246E19" w:rsidRDefault="003640D5" w:rsidP="003640D5">
                          <w:pPr>
                            <w:rPr>
                              <w:rFonts w:asciiTheme="majorHAnsi" w:hAnsiTheme="majorHAnsi" w:cs="FedraSansStd-Medium"/>
                              <w:b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</w:pPr>
                          <w:r w:rsidRPr="00246E19">
                            <w:rPr>
                              <w:rFonts w:asciiTheme="majorHAnsi" w:hAnsiTheme="majorHAnsi" w:cs="FedraSansStd-Medium"/>
                              <w:b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 xml:space="preserve">Klinikum Wels-Grieskirchen GmbH </w:t>
                          </w:r>
                        </w:p>
                        <w:p w:rsidR="003640D5" w:rsidRPr="00246E19" w:rsidRDefault="003640D5" w:rsidP="003640D5">
                          <w:pPr>
                            <w:rPr>
                              <w:rFonts w:asciiTheme="majorHAnsi" w:hAnsiTheme="majorHAnsi" w:cs="FedraSansStd-Medium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</w:pPr>
                          <w:r w:rsidRPr="00246E19">
                            <w:rPr>
                              <w:rFonts w:asciiTheme="majorHAnsi" w:hAnsiTheme="majorHAnsi" w:cs="FedraSansStd-Medium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 xml:space="preserve">Eine Einrichtung der Kreuzschwestern </w:t>
                          </w:r>
                        </w:p>
                        <w:p w:rsidR="008D48F9" w:rsidRPr="00246E19" w:rsidRDefault="003640D5" w:rsidP="003640D5">
                          <w:pP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246E19">
                            <w:rPr>
                              <w:rFonts w:asciiTheme="majorHAnsi" w:hAnsiTheme="majorHAnsi" w:cs="FedraSansStd-Medium"/>
                              <w:color w:val="00528D"/>
                              <w:spacing w:val="1"/>
                              <w:kern w:val="1"/>
                              <w:sz w:val="16"/>
                              <w:szCs w:val="16"/>
                            </w:rPr>
                            <w:t>und Franziskanerinnen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 w14:anchorId="019B30D0" id="Text Box 21" o:spid="_x0000_s1030" type="#_x0000_t202" style="position:absolute;margin-left:70.9pt;margin-top:771.4pt;width:157.8pt;height:29.3pt;z-index:251656192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" filled="f" stroked="f">
              <v:textbox style="mso-fit-shape-to-text:t" inset="0,0,0,0">
                <w:txbxContent>
                  <w:p w:rsidR="003640D5" w:rsidRPr="00246E19" w:rsidRDefault="003640D5" w:rsidP="003640D5">
                    <w:pPr>
                      <w:rPr>
                        <w:rFonts w:asciiTheme="majorHAnsi" w:hAnsiTheme="majorHAnsi" w:cs="FedraSansStd-Medium"/>
                        <w:b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</w:pPr>
                    <w:r w:rsidRPr="00246E19">
                      <w:rPr>
                        <w:rFonts w:asciiTheme="majorHAnsi" w:hAnsiTheme="majorHAnsi" w:cs="FedraSansStd-Medium"/>
                        <w:b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 xml:space="preserve">Klinikum Wels-Grieskirchen GmbH </w:t>
                    </w:r>
                  </w:p>
                  <w:p w:rsidR="003640D5" w:rsidRPr="00246E19" w:rsidRDefault="003640D5" w:rsidP="003640D5">
                    <w:pPr>
                      <w:rPr>
                        <w:rFonts w:asciiTheme="majorHAnsi" w:hAnsiTheme="majorHAnsi" w:cs="FedraSansStd-Medium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</w:pPr>
                    <w:r w:rsidRPr="00246E19">
                      <w:rPr>
                        <w:rFonts w:asciiTheme="majorHAnsi" w:hAnsiTheme="majorHAnsi" w:cs="FedraSansStd-Medium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 xml:space="preserve">Eine Einrichtung der Kreuzschwestern </w:t>
                    </w:r>
                  </w:p>
                  <w:p w:rsidR="008D48F9" w:rsidRPr="00246E19" w:rsidRDefault="003640D5" w:rsidP="003640D5">
                    <w:pPr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246E19">
                      <w:rPr>
                        <w:rFonts w:asciiTheme="majorHAnsi" w:hAnsiTheme="majorHAnsi" w:cs="FedraSansStd-Medium"/>
                        <w:color w:val="00528D"/>
                        <w:spacing w:val="1"/>
                        <w:kern w:val="1"/>
                        <w:sz w:val="16"/>
                        <w:szCs w:val="16"/>
                      </w:rPr>
                      <w:t>und Franziskanerinnen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6ACE332" wp14:editId="2194C244">
              <wp:simplePos x="0" y="0"/>
              <wp:positionH relativeFrom="page">
                <wp:posOffset>7200900</wp:posOffset>
              </wp:positionH>
              <wp:positionV relativeFrom="paragraph">
                <wp:posOffset>-141605</wp:posOffset>
              </wp:positionV>
              <wp:extent cx="421005" cy="262255"/>
              <wp:effectExtent l="0" t="0" r="0" b="635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48F9" w:rsidRPr="006F729B" w:rsidRDefault="00DC05CF" w:rsidP="008F33BB">
                          <w:pPr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  <w:lang w:val="en-US"/>
                            </w:rPr>
                          </w:pPr>
                          <w:r w:rsidRPr="006F729B"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</w:rPr>
                            <w:fldChar w:fldCharType="begin"/>
                          </w:r>
                          <w:r w:rsidR="008D48F9" w:rsidRPr="006F729B"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6F729B"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3402D">
                            <w:rPr>
                              <w:rFonts w:asciiTheme="majorHAnsi" w:hAnsiTheme="majorHAnsi"/>
                              <w:noProof/>
                              <w:color w:val="4F4F4E"/>
                              <w:sz w:val="16"/>
                              <w:szCs w:val="16"/>
                            </w:rPr>
                            <w:t>1</w:t>
                          </w:r>
                          <w:r w:rsidRPr="006F729B"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</w:rPr>
                            <w:fldChar w:fldCharType="end"/>
                          </w:r>
                          <w:r w:rsidR="008D48F9" w:rsidRPr="006F729B"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</w:rPr>
                            <w:t>/</w:t>
                          </w:r>
                          <w:fldSimple w:instr=" NUMPAGES   \* MERGEFORMAT ">
                            <w:r w:rsidR="00A3402D" w:rsidRPr="00A3402D">
                              <w:rPr>
                                <w:rFonts w:asciiTheme="majorHAnsi" w:hAnsiTheme="majorHAnsi"/>
                                <w:noProof/>
                                <w:color w:val="4F4F4E"/>
                                <w:sz w:val="16"/>
                                <w:szCs w:val="16"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margin-left:567pt;margin-top:-11.15pt;width:33.15pt;height:20.6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" stroked="f">
              <v:textbox inset="0,0,0,0">
                <w:txbxContent>
                  <w:p w:rsidR="008D48F9" w:rsidRPr="006F729B" w:rsidRDefault="00DC05CF" w:rsidP="008F33BB">
                    <w:pPr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  <w:lang w:val="en-US"/>
                      </w:rPr>
                    </w:pPr>
                    <w:r w:rsidRPr="006F729B"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</w:rPr>
                      <w:fldChar w:fldCharType="begin"/>
                    </w:r>
                    <w:r w:rsidR="008D48F9" w:rsidRPr="006F729B"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6F729B"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</w:rPr>
                      <w:fldChar w:fldCharType="separate"/>
                    </w:r>
                    <w:r w:rsidR="00A3402D">
                      <w:rPr>
                        <w:rFonts w:asciiTheme="majorHAnsi" w:hAnsiTheme="majorHAnsi"/>
                        <w:noProof/>
                        <w:color w:val="4F4F4E"/>
                        <w:sz w:val="16"/>
                        <w:szCs w:val="16"/>
                      </w:rPr>
                      <w:t>1</w:t>
                    </w:r>
                    <w:r w:rsidRPr="006F729B"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</w:rPr>
                      <w:fldChar w:fldCharType="end"/>
                    </w:r>
                    <w:r w:rsidR="008D48F9" w:rsidRPr="006F729B"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</w:rPr>
                      <w:t>/</w:t>
                    </w:r>
                    <w:fldSimple w:instr=" NUMPAGES   \* MERGEFORMAT ">
                      <w:r w:rsidR="00A3402D" w:rsidRPr="00A3402D">
                        <w:rPr>
                          <w:rFonts w:asciiTheme="majorHAnsi" w:hAnsiTheme="majorHAnsi"/>
                          <w:noProof/>
                          <w:color w:val="4F4F4E"/>
                          <w:sz w:val="16"/>
                          <w:szCs w:val="16"/>
                        </w:rPr>
                        <w:t>1</w:t>
                      </w:r>
                    </w:fldSimple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54F" w:rsidRDefault="004E354F" w:rsidP="001241F4">
      <w:r>
        <w:separator/>
      </w:r>
    </w:p>
  </w:footnote>
  <w:footnote w:type="continuationSeparator" w:id="0">
    <w:p w:rsidR="004E354F" w:rsidRDefault="004E354F" w:rsidP="001241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8F9" w:rsidRDefault="00A3402D">
    <w:pPr>
      <w:pStyle w:val="Kopfzeile"/>
    </w:pPr>
    <w:r>
      <w:rPr>
        <w:noProof/>
        <w:lang w:val="de-AT" w:eastAsia="de-AT"/>
      </w:rPr>
      <w:pict w14:anchorId="623777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79575" o:spid="_x0000_s2085" type="#_x0000_t75" style="position:absolute;margin-left:0;margin-top:0;width:595.7pt;height:841.9pt;z-index:-251655168;mso-position-horizontal:center;mso-position-horizontal-relative:margin;mso-position-vertical:center;mso-position-vertical-relative:margin" o:allowincell="f">
          <v:imagedata r:id="rId1" o:title="vorl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8F9" w:rsidRDefault="00271513" w:rsidP="00076565">
    <w:r w:rsidRPr="003A3ECC">
      <w:rPr>
        <w:noProof/>
        <w:lang w:val="de-AT" w:eastAsia="de-AT"/>
      </w:rPr>
      <w:drawing>
        <wp:anchor distT="0" distB="0" distL="114300" distR="114300" simplePos="0" relativeHeight="251660288" behindDoc="0" locked="0" layoutInCell="1" allowOverlap="1" wp14:anchorId="0286CBC6" wp14:editId="08440AC7">
          <wp:simplePos x="0" y="0"/>
          <wp:positionH relativeFrom="page">
            <wp:posOffset>5046345</wp:posOffset>
          </wp:positionH>
          <wp:positionV relativeFrom="topMargin">
            <wp:align>bottom</wp:align>
          </wp:positionV>
          <wp:extent cx="1622066" cy="461176"/>
          <wp:effectExtent l="0" t="0" r="0" b="0"/>
          <wp:wrapNone/>
          <wp:docPr id="15" name="Picture 0" descr="logo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2066" cy="461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rubmüller Michaela Mag.">
    <w15:presenceInfo w15:providerId="AD" w15:userId="S-1-5-21-1744685988-1532578421-1399303167-683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EfyMI54mDc4PLapoECJap5dv8og=" w:salt="4svRX4cjanhnyUctqbvk1g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F36"/>
    <w:rsid w:val="0000277D"/>
    <w:rsid w:val="00020B4F"/>
    <w:rsid w:val="0002422D"/>
    <w:rsid w:val="000304E0"/>
    <w:rsid w:val="00036473"/>
    <w:rsid w:val="0004584C"/>
    <w:rsid w:val="00061EF0"/>
    <w:rsid w:val="00076565"/>
    <w:rsid w:val="000831B7"/>
    <w:rsid w:val="000B3434"/>
    <w:rsid w:val="000C574F"/>
    <w:rsid w:val="000D4F1E"/>
    <w:rsid w:val="0012056E"/>
    <w:rsid w:val="001241F4"/>
    <w:rsid w:val="001358AB"/>
    <w:rsid w:val="001757D5"/>
    <w:rsid w:val="00186D82"/>
    <w:rsid w:val="001A5DAC"/>
    <w:rsid w:val="001B5A16"/>
    <w:rsid w:val="00203A2D"/>
    <w:rsid w:val="00210331"/>
    <w:rsid w:val="0021155A"/>
    <w:rsid w:val="00216EB1"/>
    <w:rsid w:val="00235613"/>
    <w:rsid w:val="00246E19"/>
    <w:rsid w:val="0025684E"/>
    <w:rsid w:val="00271513"/>
    <w:rsid w:val="00277CDF"/>
    <w:rsid w:val="00293B0D"/>
    <w:rsid w:val="002A3770"/>
    <w:rsid w:val="002C229D"/>
    <w:rsid w:val="002C4018"/>
    <w:rsid w:val="002E659D"/>
    <w:rsid w:val="003001D1"/>
    <w:rsid w:val="00311940"/>
    <w:rsid w:val="00316CC8"/>
    <w:rsid w:val="00320D6D"/>
    <w:rsid w:val="00325294"/>
    <w:rsid w:val="00331221"/>
    <w:rsid w:val="00355C64"/>
    <w:rsid w:val="00361B18"/>
    <w:rsid w:val="003640D5"/>
    <w:rsid w:val="003A0843"/>
    <w:rsid w:val="003D41B8"/>
    <w:rsid w:val="003D654C"/>
    <w:rsid w:val="003E54A5"/>
    <w:rsid w:val="003E5D2B"/>
    <w:rsid w:val="003F45C9"/>
    <w:rsid w:val="004225E6"/>
    <w:rsid w:val="0043676B"/>
    <w:rsid w:val="004432CE"/>
    <w:rsid w:val="00463467"/>
    <w:rsid w:val="00474226"/>
    <w:rsid w:val="00484663"/>
    <w:rsid w:val="004C1BDC"/>
    <w:rsid w:val="004C58CE"/>
    <w:rsid w:val="004D1D0C"/>
    <w:rsid w:val="004E354F"/>
    <w:rsid w:val="004E72C5"/>
    <w:rsid w:val="005153EA"/>
    <w:rsid w:val="00521DC1"/>
    <w:rsid w:val="005357D8"/>
    <w:rsid w:val="005453F1"/>
    <w:rsid w:val="00554170"/>
    <w:rsid w:val="005B4A37"/>
    <w:rsid w:val="00600DE7"/>
    <w:rsid w:val="00657B45"/>
    <w:rsid w:val="00686A98"/>
    <w:rsid w:val="006A6E35"/>
    <w:rsid w:val="006B7382"/>
    <w:rsid w:val="006C7CAB"/>
    <w:rsid w:val="006C7E25"/>
    <w:rsid w:val="006E5C29"/>
    <w:rsid w:val="006F481D"/>
    <w:rsid w:val="006F729B"/>
    <w:rsid w:val="00701F9B"/>
    <w:rsid w:val="00713EF3"/>
    <w:rsid w:val="00734BD8"/>
    <w:rsid w:val="00754A76"/>
    <w:rsid w:val="00772D44"/>
    <w:rsid w:val="00782651"/>
    <w:rsid w:val="007853E6"/>
    <w:rsid w:val="007C0166"/>
    <w:rsid w:val="007E74F4"/>
    <w:rsid w:val="00815C94"/>
    <w:rsid w:val="008175C0"/>
    <w:rsid w:val="008261D4"/>
    <w:rsid w:val="00870CEA"/>
    <w:rsid w:val="008A5AA8"/>
    <w:rsid w:val="008A7414"/>
    <w:rsid w:val="008D0E6D"/>
    <w:rsid w:val="008D48F9"/>
    <w:rsid w:val="008E5F52"/>
    <w:rsid w:val="008F33BB"/>
    <w:rsid w:val="008F521B"/>
    <w:rsid w:val="009104A5"/>
    <w:rsid w:val="00925765"/>
    <w:rsid w:val="00947055"/>
    <w:rsid w:val="009727ED"/>
    <w:rsid w:val="009770B9"/>
    <w:rsid w:val="009C748A"/>
    <w:rsid w:val="009D566E"/>
    <w:rsid w:val="009D766C"/>
    <w:rsid w:val="009E7529"/>
    <w:rsid w:val="009F4FEC"/>
    <w:rsid w:val="00A170D8"/>
    <w:rsid w:val="00A33E24"/>
    <w:rsid w:val="00A3402D"/>
    <w:rsid w:val="00A36ED4"/>
    <w:rsid w:val="00A37E9E"/>
    <w:rsid w:val="00A46358"/>
    <w:rsid w:val="00A62EB4"/>
    <w:rsid w:val="00A677B1"/>
    <w:rsid w:val="00A72CAB"/>
    <w:rsid w:val="00A95674"/>
    <w:rsid w:val="00AB3E92"/>
    <w:rsid w:val="00AD6BFB"/>
    <w:rsid w:val="00B14B06"/>
    <w:rsid w:val="00B272C6"/>
    <w:rsid w:val="00B54532"/>
    <w:rsid w:val="00B56214"/>
    <w:rsid w:val="00B61988"/>
    <w:rsid w:val="00B663E4"/>
    <w:rsid w:val="00B825CB"/>
    <w:rsid w:val="00B907E2"/>
    <w:rsid w:val="00BB1A36"/>
    <w:rsid w:val="00BE2659"/>
    <w:rsid w:val="00BF57B2"/>
    <w:rsid w:val="00C11B78"/>
    <w:rsid w:val="00C25C89"/>
    <w:rsid w:val="00C45335"/>
    <w:rsid w:val="00C50557"/>
    <w:rsid w:val="00C771AD"/>
    <w:rsid w:val="00CB6798"/>
    <w:rsid w:val="00CB70C3"/>
    <w:rsid w:val="00CD4F88"/>
    <w:rsid w:val="00CD58DC"/>
    <w:rsid w:val="00CF6DAC"/>
    <w:rsid w:val="00D25A69"/>
    <w:rsid w:val="00D45C75"/>
    <w:rsid w:val="00D70311"/>
    <w:rsid w:val="00D77546"/>
    <w:rsid w:val="00D920A8"/>
    <w:rsid w:val="00DA4A7B"/>
    <w:rsid w:val="00DA7885"/>
    <w:rsid w:val="00DC05CF"/>
    <w:rsid w:val="00DD1BDD"/>
    <w:rsid w:val="00DF5F7A"/>
    <w:rsid w:val="00E137E4"/>
    <w:rsid w:val="00E164E6"/>
    <w:rsid w:val="00E31EC3"/>
    <w:rsid w:val="00E62DFC"/>
    <w:rsid w:val="00E64159"/>
    <w:rsid w:val="00E802D4"/>
    <w:rsid w:val="00E85922"/>
    <w:rsid w:val="00EA611D"/>
    <w:rsid w:val="00EB093F"/>
    <w:rsid w:val="00EB54D8"/>
    <w:rsid w:val="00EC67AA"/>
    <w:rsid w:val="00EC7B21"/>
    <w:rsid w:val="00ED6F41"/>
    <w:rsid w:val="00F1312A"/>
    <w:rsid w:val="00F25F36"/>
    <w:rsid w:val="00F2661D"/>
    <w:rsid w:val="00F40D71"/>
    <w:rsid w:val="00F57544"/>
    <w:rsid w:val="00F625AB"/>
    <w:rsid w:val="00F7354E"/>
    <w:rsid w:val="00F90464"/>
    <w:rsid w:val="00FE4A53"/>
    <w:rsid w:val="00FE78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D1BDD"/>
  </w:style>
  <w:style w:type="paragraph" w:styleId="berschrift2">
    <w:name w:val="heading 2"/>
    <w:basedOn w:val="Standard"/>
    <w:next w:val="Standard"/>
    <w:link w:val="berschrift2Zchn"/>
    <w:qFormat/>
    <w:rsid w:val="00E62DFC"/>
    <w:pPr>
      <w:keepNext/>
      <w:framePr w:hSpace="141" w:wrap="around" w:vAnchor="text" w:hAnchor="text" w:x="-330" w:y="1"/>
      <w:suppressOverlap/>
      <w:outlineLvl w:val="1"/>
    </w:pPr>
    <w:rPr>
      <w:rFonts w:eastAsia="Times New Roman"/>
      <w:b/>
      <w:bCs/>
      <w:color w:val="000080"/>
      <w:sz w:val="24"/>
      <w:szCs w:val="24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1241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1241F4"/>
  </w:style>
  <w:style w:type="paragraph" w:styleId="Fuzeile">
    <w:name w:val="footer"/>
    <w:basedOn w:val="Standard"/>
    <w:link w:val="FuzeileZchn"/>
    <w:uiPriority w:val="99"/>
    <w:unhideWhenUsed/>
    <w:rsid w:val="001241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241F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055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0557"/>
    <w:rPr>
      <w:rFonts w:ascii="Lucida Grande" w:hAnsi="Lucida Grande" w:cs="Lucida Grande"/>
      <w:sz w:val="18"/>
      <w:szCs w:val="18"/>
    </w:rPr>
  </w:style>
  <w:style w:type="paragraph" w:customStyle="1" w:styleId="KEPFlietext">
    <w:name w:val="KEP_Fließtext"/>
    <w:basedOn w:val="Standard"/>
    <w:qFormat/>
    <w:rsid w:val="00600DE7"/>
    <w:pPr>
      <w:spacing w:line="360" w:lineRule="auto"/>
      <w:jc w:val="both"/>
    </w:pPr>
    <w:rPr>
      <w:rFonts w:cs="Lucida Grande"/>
      <w:szCs w:val="16"/>
    </w:rPr>
  </w:style>
  <w:style w:type="character" w:customStyle="1" w:styleId="berschrift2Zchn">
    <w:name w:val="Überschrift 2 Zchn"/>
    <w:basedOn w:val="Absatz-Standardschriftart"/>
    <w:link w:val="berschrift2"/>
    <w:rsid w:val="00E62DFC"/>
    <w:rPr>
      <w:rFonts w:eastAsia="Times New Roman"/>
      <w:b/>
      <w:bCs/>
      <w:color w:val="000080"/>
      <w:sz w:val="24"/>
      <w:szCs w:val="24"/>
      <w:lang w:val="de-AT"/>
    </w:rPr>
  </w:style>
  <w:style w:type="paragraph" w:styleId="Listenabsatz">
    <w:name w:val="List Paragraph"/>
    <w:basedOn w:val="Standard"/>
    <w:uiPriority w:val="34"/>
    <w:qFormat/>
    <w:rsid w:val="00E62DFC"/>
    <w:pPr>
      <w:spacing w:after="160" w:line="259" w:lineRule="auto"/>
      <w:ind w:left="720"/>
      <w:contextualSpacing/>
    </w:pPr>
    <w:rPr>
      <w:rFonts w:eastAsiaTheme="minorHAnsi" w:cs="Lucida Grande"/>
      <w:sz w:val="24"/>
      <w:szCs w:val="16"/>
      <w:lang w:val="de-AT" w:eastAsia="en-US"/>
    </w:rPr>
  </w:style>
  <w:style w:type="table" w:styleId="Tabellenraster">
    <w:name w:val="Table Grid"/>
    <w:basedOn w:val="NormaleTabelle"/>
    <w:uiPriority w:val="39"/>
    <w:rsid w:val="00E62DFC"/>
    <w:rPr>
      <w:rFonts w:eastAsiaTheme="minorHAnsi" w:cs="Lucida Grande"/>
      <w:sz w:val="24"/>
      <w:szCs w:val="16"/>
      <w:lang w:val="de-AT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DA7885"/>
    <w:rPr>
      <w:color w:val="808080"/>
    </w:rPr>
  </w:style>
  <w:style w:type="paragraph" w:styleId="berarbeitung">
    <w:name w:val="Revision"/>
    <w:hidden/>
    <w:uiPriority w:val="99"/>
    <w:semiHidden/>
    <w:rsid w:val="00320D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D1BDD"/>
  </w:style>
  <w:style w:type="paragraph" w:styleId="berschrift2">
    <w:name w:val="heading 2"/>
    <w:basedOn w:val="Standard"/>
    <w:next w:val="Standard"/>
    <w:link w:val="berschrift2Zchn"/>
    <w:qFormat/>
    <w:rsid w:val="00E62DFC"/>
    <w:pPr>
      <w:keepNext/>
      <w:framePr w:hSpace="141" w:wrap="around" w:vAnchor="text" w:hAnchor="text" w:x="-330" w:y="1"/>
      <w:suppressOverlap/>
      <w:outlineLvl w:val="1"/>
    </w:pPr>
    <w:rPr>
      <w:rFonts w:eastAsia="Times New Roman"/>
      <w:b/>
      <w:bCs/>
      <w:color w:val="000080"/>
      <w:sz w:val="24"/>
      <w:szCs w:val="24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1241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1241F4"/>
  </w:style>
  <w:style w:type="paragraph" w:styleId="Fuzeile">
    <w:name w:val="footer"/>
    <w:basedOn w:val="Standard"/>
    <w:link w:val="FuzeileZchn"/>
    <w:uiPriority w:val="99"/>
    <w:unhideWhenUsed/>
    <w:rsid w:val="001241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241F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055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0557"/>
    <w:rPr>
      <w:rFonts w:ascii="Lucida Grande" w:hAnsi="Lucida Grande" w:cs="Lucida Grande"/>
      <w:sz w:val="18"/>
      <w:szCs w:val="18"/>
    </w:rPr>
  </w:style>
  <w:style w:type="paragraph" w:customStyle="1" w:styleId="KEPFlietext">
    <w:name w:val="KEP_Fließtext"/>
    <w:basedOn w:val="Standard"/>
    <w:qFormat/>
    <w:rsid w:val="00600DE7"/>
    <w:pPr>
      <w:spacing w:line="360" w:lineRule="auto"/>
      <w:jc w:val="both"/>
    </w:pPr>
    <w:rPr>
      <w:rFonts w:cs="Lucida Grande"/>
      <w:szCs w:val="16"/>
    </w:rPr>
  </w:style>
  <w:style w:type="character" w:customStyle="1" w:styleId="berschrift2Zchn">
    <w:name w:val="Überschrift 2 Zchn"/>
    <w:basedOn w:val="Absatz-Standardschriftart"/>
    <w:link w:val="berschrift2"/>
    <w:rsid w:val="00E62DFC"/>
    <w:rPr>
      <w:rFonts w:eastAsia="Times New Roman"/>
      <w:b/>
      <w:bCs/>
      <w:color w:val="000080"/>
      <w:sz w:val="24"/>
      <w:szCs w:val="24"/>
      <w:lang w:val="de-AT"/>
    </w:rPr>
  </w:style>
  <w:style w:type="paragraph" w:styleId="Listenabsatz">
    <w:name w:val="List Paragraph"/>
    <w:basedOn w:val="Standard"/>
    <w:uiPriority w:val="34"/>
    <w:qFormat/>
    <w:rsid w:val="00E62DFC"/>
    <w:pPr>
      <w:spacing w:after="160" w:line="259" w:lineRule="auto"/>
      <w:ind w:left="720"/>
      <w:contextualSpacing/>
    </w:pPr>
    <w:rPr>
      <w:rFonts w:eastAsiaTheme="minorHAnsi" w:cs="Lucida Grande"/>
      <w:sz w:val="24"/>
      <w:szCs w:val="16"/>
      <w:lang w:val="de-AT" w:eastAsia="en-US"/>
    </w:rPr>
  </w:style>
  <w:style w:type="table" w:styleId="Tabellenraster">
    <w:name w:val="Table Grid"/>
    <w:basedOn w:val="NormaleTabelle"/>
    <w:uiPriority w:val="39"/>
    <w:rsid w:val="00E62DFC"/>
    <w:rPr>
      <w:rFonts w:eastAsiaTheme="minorHAnsi" w:cs="Lucida Grande"/>
      <w:sz w:val="24"/>
      <w:szCs w:val="16"/>
      <w:lang w:val="de-AT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DA7885"/>
    <w:rPr>
      <w:color w:val="808080"/>
    </w:rPr>
  </w:style>
  <w:style w:type="paragraph" w:styleId="berarbeitung">
    <w:name w:val="Revision"/>
    <w:hidden/>
    <w:uiPriority w:val="99"/>
    <w:semiHidden/>
    <w:rsid w:val="00320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egrfsoffice\daten\Corporate%20Design\Vorlagen\KWG_Briefvorla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0BB1C3CFA8943BA9C9EE6B99F77D9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4DE63F-FB01-42B9-8D91-C363691195C1}"/>
      </w:docPartPr>
      <w:docPartBody>
        <w:p w:rsidR="00D4390C" w:rsidRDefault="008014D6" w:rsidP="008014D6">
          <w:pPr>
            <w:pStyle w:val="B0BB1C3CFA8943BA9C9EE6B99F77D9631"/>
          </w:pPr>
          <w:r w:rsidRPr="00D25F1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19A251D772F4D1386E78F4E9F39E9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34C4A8-1997-4017-8BDF-7D47659DC094}"/>
      </w:docPartPr>
      <w:docPartBody>
        <w:p w:rsidR="00D4390C" w:rsidRDefault="008014D6" w:rsidP="008014D6">
          <w:pPr>
            <w:pStyle w:val="C19A251D772F4D1386E78F4E9F39E9E41"/>
          </w:pPr>
          <w:r w:rsidRPr="00D25F1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9705A190B2A4F24B25BE2E72D7E6A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A56FF7-04D6-42D2-9033-E617EDD58897}"/>
      </w:docPartPr>
      <w:docPartBody>
        <w:p w:rsidR="00D4390C" w:rsidRDefault="008014D6" w:rsidP="008014D6">
          <w:pPr>
            <w:pStyle w:val="99705A190B2A4F24B25BE2E72D7E6AF21"/>
          </w:pPr>
          <w:r w:rsidRPr="00D25F1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3E2C6EAAAC145DCB72DF2B14B7BCE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06B0E0-9F57-4F7D-B512-A290619CB090}"/>
      </w:docPartPr>
      <w:docPartBody>
        <w:p w:rsidR="00D4390C" w:rsidRDefault="008014D6" w:rsidP="008014D6">
          <w:pPr>
            <w:pStyle w:val="33E2C6EAAAC145DCB72DF2B14B7BCE051"/>
          </w:pPr>
          <w:r w:rsidRPr="00D25F1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4C84FFF9BA946DDBEA463DD08513C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C270D9-C278-4F98-8C39-F3B5067CD35D}"/>
      </w:docPartPr>
      <w:docPartBody>
        <w:p w:rsidR="00D4390C" w:rsidRDefault="008014D6" w:rsidP="008014D6">
          <w:pPr>
            <w:pStyle w:val="C4C84FFF9BA946DDBEA463DD08513CF41"/>
          </w:pPr>
          <w:r w:rsidRPr="00DA7885">
            <w:rPr>
              <w:rStyle w:val="Platzhaltertext"/>
              <w:sz w:val="16"/>
              <w:szCs w:val="16"/>
            </w:rPr>
            <w:t>Klicken Sie hier, um Text einzugeben.</w:t>
          </w:r>
        </w:p>
      </w:docPartBody>
    </w:docPart>
    <w:docPart>
      <w:docPartPr>
        <w:name w:val="AB36DA046A2848DDBF244FFC2A0B8B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31DB86-24A7-4825-A2E3-8FDCC98B26EE}"/>
      </w:docPartPr>
      <w:docPartBody>
        <w:p w:rsidR="00D4390C" w:rsidRDefault="008014D6" w:rsidP="008014D6">
          <w:pPr>
            <w:pStyle w:val="AB36DA046A2848DDBF244FFC2A0B8BC31"/>
          </w:pPr>
          <w:r w:rsidRPr="00D25F1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4EAE9DDA8FD46769EDFE8FF13F8B7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3D39D4-B0B6-4FE4-B904-EF42BD5A0018}"/>
      </w:docPartPr>
      <w:docPartBody>
        <w:p w:rsidR="00D4390C" w:rsidRDefault="008014D6" w:rsidP="008014D6">
          <w:pPr>
            <w:pStyle w:val="34EAE9DDA8FD46769EDFE8FF13F8B7181"/>
          </w:pPr>
          <w:r w:rsidRPr="00D25F1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8F2EA1154DE46B7BCFA3B1CA5E581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7341F8-47EA-4D0F-B234-492D4DDB287D}"/>
      </w:docPartPr>
      <w:docPartBody>
        <w:p w:rsidR="00D4390C" w:rsidRDefault="008014D6" w:rsidP="008014D6">
          <w:pPr>
            <w:pStyle w:val="78F2EA1154DE46B7BCFA3B1CA5E581761"/>
          </w:pPr>
          <w:r w:rsidRPr="00D25F1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CD0B6F598C447258FA67423333CAE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48D152-4376-4BAF-8B9F-AFB6432DBB9C}"/>
      </w:docPartPr>
      <w:docPartBody>
        <w:p w:rsidR="00D4390C" w:rsidRDefault="008014D6" w:rsidP="008014D6">
          <w:pPr>
            <w:pStyle w:val="3CD0B6F598C447258FA67423333CAE731"/>
          </w:pPr>
          <w:r w:rsidRPr="00D25F1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39787BEDFC24069B53B1D5D4876C3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C4F4EA-8B49-49BA-9E70-B9B8EEBF87B6}"/>
      </w:docPartPr>
      <w:docPartBody>
        <w:p w:rsidR="00D4390C" w:rsidRDefault="008014D6" w:rsidP="008014D6">
          <w:pPr>
            <w:pStyle w:val="D39787BEDFC24069B53B1D5D4876C3DD1"/>
          </w:pPr>
          <w:r w:rsidRPr="00D25F14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FedraSansStd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edraSansStd-Light">
    <w:panose1 w:val="020B03030400000200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4D6"/>
    <w:rsid w:val="00253375"/>
    <w:rsid w:val="00395E30"/>
    <w:rsid w:val="008014D6"/>
    <w:rsid w:val="00D4390C"/>
    <w:rsid w:val="00D82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53375"/>
    <w:rPr>
      <w:color w:val="808080"/>
    </w:rPr>
  </w:style>
  <w:style w:type="paragraph" w:customStyle="1" w:styleId="B343F240FA9F48C7A37F77B3691DC8DC">
    <w:name w:val="B343F240FA9F48C7A37F77B3691DC8DC"/>
    <w:rsid w:val="008014D6"/>
  </w:style>
  <w:style w:type="paragraph" w:customStyle="1" w:styleId="033D27F47ACD4644A0DC79C1C89E6884">
    <w:name w:val="033D27F47ACD4644A0DC79C1C89E6884"/>
    <w:rsid w:val="008014D6"/>
  </w:style>
  <w:style w:type="paragraph" w:customStyle="1" w:styleId="C152DD0CB0E14B74BB02668FD4406443">
    <w:name w:val="C152DD0CB0E14B74BB02668FD4406443"/>
    <w:rsid w:val="008014D6"/>
  </w:style>
  <w:style w:type="paragraph" w:customStyle="1" w:styleId="B0BB1C3CFA8943BA9C9EE6B99F77D963">
    <w:name w:val="B0BB1C3CFA8943BA9C9EE6B99F77D963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C19A251D772F4D1386E78F4E9F39E9E4">
    <w:name w:val="C19A251D772F4D1386E78F4E9F39E9E4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99705A190B2A4F24B25BE2E72D7E6AF2">
    <w:name w:val="99705A190B2A4F24B25BE2E72D7E6AF2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33E2C6EAAAC145DCB72DF2B14B7BCE05">
    <w:name w:val="33E2C6EAAAC145DCB72DF2B14B7BCE05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C4C84FFF9BA946DDBEA463DD08513CF4">
    <w:name w:val="C4C84FFF9BA946DDBEA463DD08513CF4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AB36DA046A2848DDBF244FFC2A0B8BC3">
    <w:name w:val="AB36DA046A2848DDBF244FFC2A0B8BC3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34EAE9DDA8FD46769EDFE8FF13F8B718">
    <w:name w:val="34EAE9DDA8FD46769EDFE8FF13F8B718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78F2EA1154DE46B7BCFA3B1CA5E58176">
    <w:name w:val="78F2EA1154DE46B7BCFA3B1CA5E58176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3CD0B6F598C447258FA67423333CAE73">
    <w:name w:val="3CD0B6F598C447258FA67423333CAE73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D39787BEDFC24069B53B1D5D4876C3DD">
    <w:name w:val="D39787BEDFC24069B53B1D5D4876C3DD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C152DD0CB0E14B74BB02668FD44064431">
    <w:name w:val="C152DD0CB0E14B74BB02668FD44064431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B0BB1C3CFA8943BA9C9EE6B99F77D9631">
    <w:name w:val="B0BB1C3CFA8943BA9C9EE6B99F77D9631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C19A251D772F4D1386E78F4E9F39E9E41">
    <w:name w:val="C19A251D772F4D1386E78F4E9F39E9E41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99705A190B2A4F24B25BE2E72D7E6AF21">
    <w:name w:val="99705A190B2A4F24B25BE2E72D7E6AF21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33E2C6EAAAC145DCB72DF2B14B7BCE051">
    <w:name w:val="33E2C6EAAAC145DCB72DF2B14B7BCE051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C4C84FFF9BA946DDBEA463DD08513CF41">
    <w:name w:val="C4C84FFF9BA946DDBEA463DD08513CF41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AB36DA046A2848DDBF244FFC2A0B8BC31">
    <w:name w:val="AB36DA046A2848DDBF244FFC2A0B8BC31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34EAE9DDA8FD46769EDFE8FF13F8B7181">
    <w:name w:val="34EAE9DDA8FD46769EDFE8FF13F8B7181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78F2EA1154DE46B7BCFA3B1CA5E581761">
    <w:name w:val="78F2EA1154DE46B7BCFA3B1CA5E581761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3CD0B6F598C447258FA67423333CAE731">
    <w:name w:val="3CD0B6F598C447258FA67423333CAE731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D39787BEDFC24069B53B1D5D4876C3DD1">
    <w:name w:val="D39787BEDFC24069B53B1D5D4876C3DD1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C152DD0CB0E14B74BB02668FD44064432">
    <w:name w:val="C152DD0CB0E14B74BB02668FD44064432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68708B063E304391884DCF3F64E22F6D">
    <w:name w:val="68708B063E304391884DCF3F64E22F6D"/>
    <w:rsid w:val="00253375"/>
  </w:style>
  <w:style w:type="paragraph" w:customStyle="1" w:styleId="B5E708C952CF416F90305EE979D38D1D">
    <w:name w:val="B5E708C952CF416F90305EE979D38D1D"/>
    <w:rsid w:val="00253375"/>
  </w:style>
  <w:style w:type="paragraph" w:customStyle="1" w:styleId="B6B9FDB1033448AF91A6F9D2B0DE2067">
    <w:name w:val="B6B9FDB1033448AF91A6F9D2B0DE2067"/>
    <w:rsid w:val="00253375"/>
  </w:style>
  <w:style w:type="paragraph" w:customStyle="1" w:styleId="584C2C875CD743D489C56CF148F06DCB">
    <w:name w:val="584C2C875CD743D489C56CF148F06DCB"/>
    <w:rsid w:val="0025337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53375"/>
    <w:rPr>
      <w:color w:val="808080"/>
    </w:rPr>
  </w:style>
  <w:style w:type="paragraph" w:customStyle="1" w:styleId="B343F240FA9F48C7A37F77B3691DC8DC">
    <w:name w:val="B343F240FA9F48C7A37F77B3691DC8DC"/>
    <w:rsid w:val="008014D6"/>
  </w:style>
  <w:style w:type="paragraph" w:customStyle="1" w:styleId="033D27F47ACD4644A0DC79C1C89E6884">
    <w:name w:val="033D27F47ACD4644A0DC79C1C89E6884"/>
    <w:rsid w:val="008014D6"/>
  </w:style>
  <w:style w:type="paragraph" w:customStyle="1" w:styleId="C152DD0CB0E14B74BB02668FD4406443">
    <w:name w:val="C152DD0CB0E14B74BB02668FD4406443"/>
    <w:rsid w:val="008014D6"/>
  </w:style>
  <w:style w:type="paragraph" w:customStyle="1" w:styleId="B0BB1C3CFA8943BA9C9EE6B99F77D963">
    <w:name w:val="B0BB1C3CFA8943BA9C9EE6B99F77D963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C19A251D772F4D1386E78F4E9F39E9E4">
    <w:name w:val="C19A251D772F4D1386E78F4E9F39E9E4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99705A190B2A4F24B25BE2E72D7E6AF2">
    <w:name w:val="99705A190B2A4F24B25BE2E72D7E6AF2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33E2C6EAAAC145DCB72DF2B14B7BCE05">
    <w:name w:val="33E2C6EAAAC145DCB72DF2B14B7BCE05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C4C84FFF9BA946DDBEA463DD08513CF4">
    <w:name w:val="C4C84FFF9BA946DDBEA463DD08513CF4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AB36DA046A2848DDBF244FFC2A0B8BC3">
    <w:name w:val="AB36DA046A2848DDBF244FFC2A0B8BC3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34EAE9DDA8FD46769EDFE8FF13F8B718">
    <w:name w:val="34EAE9DDA8FD46769EDFE8FF13F8B718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78F2EA1154DE46B7BCFA3B1CA5E58176">
    <w:name w:val="78F2EA1154DE46B7BCFA3B1CA5E58176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3CD0B6F598C447258FA67423333CAE73">
    <w:name w:val="3CD0B6F598C447258FA67423333CAE73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D39787BEDFC24069B53B1D5D4876C3DD">
    <w:name w:val="D39787BEDFC24069B53B1D5D4876C3DD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C152DD0CB0E14B74BB02668FD44064431">
    <w:name w:val="C152DD0CB0E14B74BB02668FD44064431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B0BB1C3CFA8943BA9C9EE6B99F77D9631">
    <w:name w:val="B0BB1C3CFA8943BA9C9EE6B99F77D9631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C19A251D772F4D1386E78F4E9F39E9E41">
    <w:name w:val="C19A251D772F4D1386E78F4E9F39E9E41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99705A190B2A4F24B25BE2E72D7E6AF21">
    <w:name w:val="99705A190B2A4F24B25BE2E72D7E6AF21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33E2C6EAAAC145DCB72DF2B14B7BCE051">
    <w:name w:val="33E2C6EAAAC145DCB72DF2B14B7BCE051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C4C84FFF9BA946DDBEA463DD08513CF41">
    <w:name w:val="C4C84FFF9BA946DDBEA463DD08513CF41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AB36DA046A2848DDBF244FFC2A0B8BC31">
    <w:name w:val="AB36DA046A2848DDBF244FFC2A0B8BC31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34EAE9DDA8FD46769EDFE8FF13F8B7181">
    <w:name w:val="34EAE9DDA8FD46769EDFE8FF13F8B7181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78F2EA1154DE46B7BCFA3B1CA5E581761">
    <w:name w:val="78F2EA1154DE46B7BCFA3B1CA5E581761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3CD0B6F598C447258FA67423333CAE731">
    <w:name w:val="3CD0B6F598C447258FA67423333CAE731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D39787BEDFC24069B53B1D5D4876C3DD1">
    <w:name w:val="D39787BEDFC24069B53B1D5D4876C3DD1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C152DD0CB0E14B74BB02668FD44064432">
    <w:name w:val="C152DD0CB0E14B74BB02668FD44064432"/>
    <w:rsid w:val="008014D6"/>
    <w:pPr>
      <w:spacing w:after="0" w:line="240" w:lineRule="auto"/>
    </w:pPr>
    <w:rPr>
      <w:rFonts w:ascii="Arial" w:hAnsi="Arial" w:cs="Arial"/>
      <w:lang w:val="de-DE" w:eastAsia="de-DE"/>
    </w:rPr>
  </w:style>
  <w:style w:type="paragraph" w:customStyle="1" w:styleId="68708B063E304391884DCF3F64E22F6D">
    <w:name w:val="68708B063E304391884DCF3F64E22F6D"/>
    <w:rsid w:val="00253375"/>
  </w:style>
  <w:style w:type="paragraph" w:customStyle="1" w:styleId="B5E708C952CF416F90305EE979D38D1D">
    <w:name w:val="B5E708C952CF416F90305EE979D38D1D"/>
    <w:rsid w:val="00253375"/>
  </w:style>
  <w:style w:type="paragraph" w:customStyle="1" w:styleId="B6B9FDB1033448AF91A6F9D2B0DE2067">
    <w:name w:val="B6B9FDB1033448AF91A6F9D2B0DE2067"/>
    <w:rsid w:val="00253375"/>
  </w:style>
  <w:style w:type="paragraph" w:customStyle="1" w:styleId="584C2C875CD743D489C56CF148F06DCB">
    <w:name w:val="584C2C875CD743D489C56CF148F06DCB"/>
    <w:rsid w:val="002533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10FA6-98C4-4DDD-9D2E-315064E1F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KWG_Briefvorlage.dotx</Template>
  <TotalTime>0</TotalTime>
  <Pages>1</Pages>
  <Words>216</Words>
  <Characters>1368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</Company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Wimmer Eva</dc:creator>
  <cp:lastModifiedBy>Steindl Regina Mag. (FH)</cp:lastModifiedBy>
  <cp:revision>3</cp:revision>
  <cp:lastPrinted>2016-09-15T05:26:00Z</cp:lastPrinted>
  <dcterms:created xsi:type="dcterms:W3CDTF">2018-05-14T09:31:00Z</dcterms:created>
  <dcterms:modified xsi:type="dcterms:W3CDTF">2018-05-14T09:33:00Z</dcterms:modified>
</cp:coreProperties>
</file>